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7"/>
        <w:gridCol w:w="1530"/>
        <w:gridCol w:w="2160"/>
        <w:gridCol w:w="2273"/>
        <w:gridCol w:w="2047"/>
        <w:gridCol w:w="23"/>
        <w:gridCol w:w="2407"/>
        <w:gridCol w:w="1283"/>
      </w:tblGrid>
      <w:tr w:rsidR="00F4026A" w:rsidRPr="000A21D6" w14:paraId="066A4DE9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1677A10E" w14:textId="77777777" w:rsidR="00F4026A" w:rsidRPr="001B14C0" w:rsidRDefault="00F4026A" w:rsidP="000A21D6">
            <w:pPr>
              <w:jc w:val="center"/>
              <w:rPr>
                <w:rFonts w:ascii="Century Gothic" w:hAnsi="Century Gothic"/>
                <w:b/>
                <w:sz w:val="52"/>
                <w:szCs w:val="52"/>
              </w:rPr>
            </w:pPr>
            <w:r w:rsidRPr="001B14C0">
              <w:rPr>
                <w:rFonts w:ascii="Century Gothic" w:hAnsi="Century Gothic"/>
                <w:b/>
                <w:color w:val="00B050"/>
                <w:sz w:val="52"/>
                <w:szCs w:val="52"/>
              </w:rPr>
              <w:t>March 201</w:t>
            </w:r>
            <w:r w:rsidR="00964C76" w:rsidRPr="001B14C0">
              <w:rPr>
                <w:rFonts w:ascii="Century Gothic" w:hAnsi="Century Gothic"/>
                <w:b/>
                <w:color w:val="00B050"/>
                <w:sz w:val="52"/>
                <w:szCs w:val="52"/>
              </w:rPr>
              <w:t>9</w:t>
            </w:r>
          </w:p>
        </w:tc>
      </w:tr>
      <w:tr w:rsidR="00231EAA" w:rsidRPr="000A21D6" w14:paraId="2D109844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373BA37C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05FB9C99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20B3572D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1B2418AA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52D2F7E4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027CC045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06E8D3C3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6436D8A9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70AE2A8E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64A36D93" w14:textId="77777777" w:rsidR="00964C76" w:rsidRPr="000A21D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6CAF9CDB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28217273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2630670B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29EDCC7E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</w:t>
            </w:r>
          </w:p>
          <w:p w14:paraId="22CAB9CB" w14:textId="77777777" w:rsidR="0019576D" w:rsidRPr="00231EAA" w:rsidRDefault="0019576D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5646672D" w14:textId="371C307A" w:rsidR="0019576D" w:rsidRPr="00231EAA" w:rsidRDefault="00A75F2F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Books on First</w:t>
            </w:r>
          </w:p>
          <w:p w14:paraId="65F11FA8" w14:textId="77777777" w:rsidR="0019576D" w:rsidRPr="00231EAA" w:rsidRDefault="0019576D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9:30 -10:30 AM</w:t>
            </w:r>
          </w:p>
          <w:p w14:paraId="6E5868F7" w14:textId="77777777" w:rsidR="0019576D" w:rsidRPr="000E7A1E" w:rsidRDefault="0019576D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50BFAC03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2</w:t>
            </w:r>
          </w:p>
        </w:tc>
      </w:tr>
      <w:tr w:rsidR="00231EAA" w:rsidRPr="000A21D6" w14:paraId="126300FB" w14:textId="77777777" w:rsidTr="00231EAA">
        <w:trPr>
          <w:trHeight w:hRule="exact" w:val="1729"/>
        </w:trPr>
        <w:tc>
          <w:tcPr>
            <w:tcW w:w="1237" w:type="dxa"/>
            <w:shd w:val="clear" w:color="auto" w:fill="E6E6E6"/>
          </w:tcPr>
          <w:p w14:paraId="2722C8FA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530" w:type="dxa"/>
          </w:tcPr>
          <w:p w14:paraId="7C84E2C7" w14:textId="77777777" w:rsidR="00964C76" w:rsidRPr="00DE6C0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160" w:type="dxa"/>
          </w:tcPr>
          <w:p w14:paraId="10FCE2D5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5</w:t>
            </w:r>
          </w:p>
          <w:p w14:paraId="5096C6A4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434F636F" w14:textId="77777777" w:rsidR="00964C76" w:rsidRPr="000E7A1E" w:rsidRDefault="00964C76" w:rsidP="00714200">
            <w:pPr>
              <w:pStyle w:val="Dates"/>
            </w:pPr>
          </w:p>
        </w:tc>
        <w:tc>
          <w:tcPr>
            <w:tcW w:w="2273" w:type="dxa"/>
          </w:tcPr>
          <w:p w14:paraId="57A67BB4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070" w:type="dxa"/>
            <w:gridSpan w:val="2"/>
          </w:tcPr>
          <w:p w14:paraId="28E49530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7</w:t>
            </w:r>
          </w:p>
          <w:p w14:paraId="643C2262" w14:textId="77777777" w:rsidR="00631ACA" w:rsidRPr="00231EAA" w:rsidRDefault="00790710" w:rsidP="00790710">
            <w:pPr>
              <w:tabs>
                <w:tab w:val="center" w:pos="927"/>
              </w:tabs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ab/>
            </w:r>
            <w:r w:rsidR="00631ACA"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72000288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056E220E" w14:textId="77777777" w:rsidR="00631ACA" w:rsidRPr="000E7A1E" w:rsidRDefault="00631ACA" w:rsidP="00631ACA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6D1D364B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283" w:type="dxa"/>
            <w:shd w:val="clear" w:color="auto" w:fill="E6E6E6"/>
          </w:tcPr>
          <w:p w14:paraId="14B8D8D4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9</w:t>
            </w:r>
          </w:p>
        </w:tc>
        <w:bookmarkStart w:id="0" w:name="_GoBack"/>
        <w:bookmarkEnd w:id="0"/>
      </w:tr>
      <w:tr w:rsidR="00231EAA" w:rsidRPr="000A21D6" w14:paraId="4A35C179" w14:textId="77777777" w:rsidTr="00231EAA">
        <w:trPr>
          <w:trHeight w:hRule="exact" w:val="1864"/>
        </w:trPr>
        <w:tc>
          <w:tcPr>
            <w:tcW w:w="1237" w:type="dxa"/>
            <w:shd w:val="clear" w:color="auto" w:fill="E6E6E6"/>
          </w:tcPr>
          <w:p w14:paraId="7B2946FE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1530" w:type="dxa"/>
          </w:tcPr>
          <w:p w14:paraId="799565BF" w14:textId="77777777" w:rsidR="00964C76" w:rsidRPr="00DE6C0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11</w:t>
            </w:r>
          </w:p>
        </w:tc>
        <w:tc>
          <w:tcPr>
            <w:tcW w:w="2160" w:type="dxa"/>
          </w:tcPr>
          <w:p w14:paraId="736D4ABE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2273" w:type="dxa"/>
          </w:tcPr>
          <w:p w14:paraId="42D94CB1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13</w:t>
            </w:r>
          </w:p>
          <w:p w14:paraId="255FEAE9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6BC3A07E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4AF0F649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192539BF" w14:textId="77777777" w:rsidR="00631ACA" w:rsidRPr="000E7A1E" w:rsidRDefault="00631ACA" w:rsidP="00631ACA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44250517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2407" w:type="dxa"/>
          </w:tcPr>
          <w:p w14:paraId="5B411FBE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15</w:t>
            </w:r>
          </w:p>
          <w:p w14:paraId="6C6B9470" w14:textId="77777777" w:rsidR="0019576D" w:rsidRPr="00231EAA" w:rsidRDefault="0019576D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762A7369" w14:textId="77777777" w:rsidR="0019576D" w:rsidRPr="00231EAA" w:rsidRDefault="0019576D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Food, Fitness &amp;You</w:t>
            </w:r>
          </w:p>
          <w:p w14:paraId="559A848B" w14:textId="77777777" w:rsidR="0019576D" w:rsidRPr="00231EAA" w:rsidRDefault="0019576D" w:rsidP="0019576D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9:30 – 10:30</w:t>
            </w:r>
          </w:p>
          <w:p w14:paraId="23DBBD03" w14:textId="77777777" w:rsidR="0019576D" w:rsidRPr="000E7A1E" w:rsidRDefault="0019576D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3FEEE0E0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16</w:t>
            </w:r>
          </w:p>
        </w:tc>
      </w:tr>
      <w:tr w:rsidR="00231EAA" w:rsidRPr="000A21D6" w14:paraId="73FAD518" w14:textId="77777777" w:rsidTr="00231EAA">
        <w:trPr>
          <w:trHeight w:hRule="exact" w:val="1837"/>
        </w:trPr>
        <w:tc>
          <w:tcPr>
            <w:tcW w:w="1237" w:type="dxa"/>
            <w:shd w:val="clear" w:color="auto" w:fill="E6E6E6"/>
          </w:tcPr>
          <w:p w14:paraId="0B4C1F78" w14:textId="77777777" w:rsidR="00964C76" w:rsidRDefault="00964C76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 w14:paraId="025FF046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35917151" w14:textId="77777777" w:rsidR="00964C76" w:rsidRPr="00DE6C0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18</w:t>
            </w:r>
          </w:p>
          <w:p w14:paraId="27B4F9A3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</w:p>
          <w:p w14:paraId="64D99816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14:paraId="0AAC74D6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19</w:t>
            </w:r>
          </w:p>
          <w:p w14:paraId="150AFE5A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61CC768B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7BECA702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2070" w:type="dxa"/>
            <w:gridSpan w:val="2"/>
          </w:tcPr>
          <w:p w14:paraId="40CFE2E0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21</w:t>
            </w:r>
          </w:p>
          <w:p w14:paraId="023F7BA1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8767134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52E1CE0E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3BAACAB9" w14:textId="77777777" w:rsidR="00631ACA" w:rsidRPr="000E7A1E" w:rsidRDefault="00631ACA" w:rsidP="00631ACA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222FFAAB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22</w:t>
            </w:r>
          </w:p>
        </w:tc>
        <w:tc>
          <w:tcPr>
            <w:tcW w:w="1283" w:type="dxa"/>
            <w:shd w:val="clear" w:color="auto" w:fill="E6E6E6"/>
          </w:tcPr>
          <w:p w14:paraId="25B03555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23</w:t>
            </w:r>
          </w:p>
        </w:tc>
      </w:tr>
      <w:tr w:rsidR="00231EAA" w:rsidRPr="000A21D6" w14:paraId="542C815B" w14:textId="77777777" w:rsidTr="00231EAA">
        <w:trPr>
          <w:trHeight w:hRule="exact" w:val="1882"/>
        </w:trPr>
        <w:tc>
          <w:tcPr>
            <w:tcW w:w="1237" w:type="dxa"/>
            <w:shd w:val="clear" w:color="auto" w:fill="E6E6E6"/>
          </w:tcPr>
          <w:p w14:paraId="78CDE40A" w14:textId="77777777" w:rsidR="00964C76" w:rsidRPr="000A21D6" w:rsidRDefault="00964C76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  <w:r w:rsidR="00231EAA">
              <w:rPr>
                <w:sz w:val="32"/>
                <w:szCs w:val="32"/>
              </w:rPr>
              <w:t>/31</w:t>
            </w:r>
          </w:p>
        </w:tc>
        <w:tc>
          <w:tcPr>
            <w:tcW w:w="1530" w:type="dxa"/>
          </w:tcPr>
          <w:p w14:paraId="0DB24A3F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5E646E">
              <w:rPr>
                <w:b/>
                <w:sz w:val="32"/>
                <w:szCs w:val="32"/>
              </w:rPr>
              <w:t>25</w:t>
            </w:r>
          </w:p>
          <w:p w14:paraId="0BD71B0C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</w:p>
          <w:p w14:paraId="56354BC3" w14:textId="77777777" w:rsidR="00964C76" w:rsidRPr="005E646E" w:rsidRDefault="00964C76" w:rsidP="00714200">
            <w:pPr>
              <w:pStyle w:val="Dates"/>
            </w:pPr>
          </w:p>
        </w:tc>
        <w:tc>
          <w:tcPr>
            <w:tcW w:w="2160" w:type="dxa"/>
          </w:tcPr>
          <w:p w14:paraId="55A85EB7" w14:textId="77777777" w:rsidR="00964C76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26</w:t>
            </w:r>
          </w:p>
          <w:p w14:paraId="37467B62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Arial Narrow" w:hAnsi="Arial Narrow"/>
                <w:b/>
                <w:sz w:val="22"/>
                <w:szCs w:val="22"/>
              </w:rPr>
              <w:t>Wellness Meeting</w:t>
            </w:r>
          </w:p>
          <w:p w14:paraId="25F81D78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3A8F4748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25AE61F6" w14:textId="77777777" w:rsidR="00631ACA" w:rsidRPr="000E7A1E" w:rsidRDefault="00631ACA" w:rsidP="00631ACA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2DF0D4D0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070" w:type="dxa"/>
            <w:gridSpan w:val="2"/>
          </w:tcPr>
          <w:p w14:paraId="0B20FD1E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407" w:type="dxa"/>
          </w:tcPr>
          <w:p w14:paraId="0B9B1B4E" w14:textId="77777777" w:rsidR="00964C76" w:rsidRPr="000E7A1E" w:rsidRDefault="00964C76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1283" w:type="dxa"/>
            <w:shd w:val="clear" w:color="auto" w:fill="E6E6E6"/>
          </w:tcPr>
          <w:p w14:paraId="587323AD" w14:textId="77777777" w:rsidR="00964C76" w:rsidRPr="000E7A1E" w:rsidRDefault="00964C76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30</w:t>
            </w:r>
          </w:p>
        </w:tc>
      </w:tr>
      <w:tr w:rsidR="00F4026A" w:rsidRPr="000A21D6" w14:paraId="175870B5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4A6B7446" w14:textId="77777777" w:rsidR="00F4026A" w:rsidRPr="000A21D6" w:rsidRDefault="00F4026A" w:rsidP="00FF7C1D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April </w:t>
            </w:r>
            <w:r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ED01ED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0A21D6" w14:paraId="161D91BC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36E889F9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1201F478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700C5F5B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25B31601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625FE639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14100BF3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46A72AB1" w14:textId="77777777" w:rsidR="00F4026A" w:rsidRPr="000A21D6" w:rsidRDefault="00F4026A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5CDC961C" w14:textId="77777777" w:rsidTr="00231EAA">
        <w:trPr>
          <w:trHeight w:hRule="exact" w:val="1792"/>
        </w:trPr>
        <w:tc>
          <w:tcPr>
            <w:tcW w:w="1237" w:type="dxa"/>
            <w:shd w:val="clear" w:color="auto" w:fill="E6E6E6"/>
          </w:tcPr>
          <w:p w14:paraId="076C8D13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6A6CD915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  <w:p w14:paraId="6CD0E9E5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25A9EC48" w14:textId="77777777" w:rsidR="00ED01ED" w:rsidRPr="007E726A" w:rsidRDefault="00ED01ED" w:rsidP="00714200">
            <w:pPr>
              <w:rPr>
                <w:rFonts w:ascii="Century Gothic" w:hAnsi="Century Gothic"/>
                <w:sz w:val="20"/>
                <w:szCs w:val="20"/>
                <w:u w:val="single"/>
              </w:rPr>
            </w:pPr>
          </w:p>
        </w:tc>
        <w:tc>
          <w:tcPr>
            <w:tcW w:w="2160" w:type="dxa"/>
          </w:tcPr>
          <w:p w14:paraId="02DA43D4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2273" w:type="dxa"/>
          </w:tcPr>
          <w:p w14:paraId="0A68BBF0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2070" w:type="dxa"/>
            <w:gridSpan w:val="2"/>
          </w:tcPr>
          <w:p w14:paraId="6EFEA833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3A879E56" w14:textId="77777777" w:rsidR="00790710" w:rsidRPr="00231EAA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7FD2107F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38CFCE60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172D04A1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283" w:type="dxa"/>
            <w:shd w:val="clear" w:color="auto" w:fill="E6E6E6"/>
          </w:tcPr>
          <w:p w14:paraId="35176077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231EAA" w:rsidRPr="000A21D6" w14:paraId="01718EBE" w14:textId="77777777" w:rsidTr="00231EAA">
        <w:trPr>
          <w:trHeight w:hRule="exact" w:val="1711"/>
        </w:trPr>
        <w:tc>
          <w:tcPr>
            <w:tcW w:w="1237" w:type="dxa"/>
            <w:shd w:val="clear" w:color="auto" w:fill="E6E6E6"/>
          </w:tcPr>
          <w:p w14:paraId="1577AB0F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  <w:tc>
          <w:tcPr>
            <w:tcW w:w="1530" w:type="dxa"/>
          </w:tcPr>
          <w:p w14:paraId="2AEA0DBB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2160" w:type="dxa"/>
          </w:tcPr>
          <w:p w14:paraId="701D8A02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2273" w:type="dxa"/>
          </w:tcPr>
          <w:p w14:paraId="38446F14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46631F3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F970F64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7136608B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4E229FF1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215ECCAD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2407" w:type="dxa"/>
          </w:tcPr>
          <w:p w14:paraId="4CDEC072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1889A6B7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73CD7107" w14:textId="7549FB58" w:rsidR="00790710" w:rsidRPr="00231EAA" w:rsidRDefault="00A75F2F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Books on First</w:t>
            </w:r>
          </w:p>
          <w:p w14:paraId="2B75FC60" w14:textId="77777777" w:rsidR="00790710" w:rsidRPr="00231EAA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9:30 -10:30 AM</w:t>
            </w:r>
          </w:p>
          <w:p w14:paraId="685FB8D4" w14:textId="77777777" w:rsidR="00790710" w:rsidRPr="000A21D6" w:rsidRDefault="00790710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3B428192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</w:tr>
      <w:tr w:rsidR="00231EAA" w:rsidRPr="000A21D6" w14:paraId="544AD681" w14:textId="77777777" w:rsidTr="00231EAA">
        <w:trPr>
          <w:trHeight w:hRule="exact" w:val="1738"/>
        </w:trPr>
        <w:tc>
          <w:tcPr>
            <w:tcW w:w="1237" w:type="dxa"/>
            <w:shd w:val="clear" w:color="auto" w:fill="E6E6E6"/>
          </w:tcPr>
          <w:p w14:paraId="7C7DB42F" w14:textId="77777777" w:rsidR="00ED01ED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7D7672DF" w14:textId="77777777" w:rsidR="00ED01ED" w:rsidRDefault="00ED01ED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32"/>
                <w:szCs w:val="32"/>
              </w:rPr>
            </w:pPr>
          </w:p>
          <w:p w14:paraId="4421CDDF" w14:textId="77777777" w:rsidR="00ED01ED" w:rsidRPr="00CA6A15" w:rsidRDefault="00ED01ED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FE3BD66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  <w:p w14:paraId="3EE5E6A5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14CE13B2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40D65FA4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2273" w:type="dxa"/>
          </w:tcPr>
          <w:p w14:paraId="7B1FF775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2070" w:type="dxa"/>
            <w:gridSpan w:val="2"/>
          </w:tcPr>
          <w:p w14:paraId="14653E64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0B17319D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3D6F8C1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3911B7BD" w14:textId="77777777" w:rsidR="00631ACA" w:rsidRPr="00231EAA" w:rsidRDefault="00631ACA" w:rsidP="00631AC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77C2AD44" w14:textId="77777777" w:rsidR="00631ACA" w:rsidRPr="000A21D6" w:rsidRDefault="00631ACA" w:rsidP="00631AC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027E0138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37016A08" w14:textId="77777777" w:rsidR="00ED01ED" w:rsidRPr="00ED01ED" w:rsidRDefault="00ED01ED" w:rsidP="00ED01ED">
            <w:pPr>
              <w:pStyle w:val="Dates"/>
              <w:rPr>
                <w:rFonts w:cs="Times New Roman"/>
              </w:rPr>
            </w:pPr>
          </w:p>
        </w:tc>
        <w:tc>
          <w:tcPr>
            <w:tcW w:w="1283" w:type="dxa"/>
            <w:shd w:val="clear" w:color="auto" w:fill="E6E6E6"/>
          </w:tcPr>
          <w:p w14:paraId="4C4D8096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231EAA" w:rsidRPr="000A21D6" w14:paraId="345FC0C2" w14:textId="77777777" w:rsidTr="00625375">
        <w:trPr>
          <w:trHeight w:hRule="exact" w:val="1693"/>
        </w:trPr>
        <w:tc>
          <w:tcPr>
            <w:tcW w:w="1237" w:type="dxa"/>
            <w:shd w:val="clear" w:color="auto" w:fill="E6E6E6"/>
          </w:tcPr>
          <w:p w14:paraId="5613EECD" w14:textId="77777777" w:rsidR="00ED01ED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55BD0371" w14:textId="77777777" w:rsidR="00ED01ED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4F39DF24" w14:textId="77777777" w:rsidR="00ED01ED" w:rsidRPr="002E361D" w:rsidRDefault="00ED01ED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A3240CA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2160" w:type="dxa"/>
          </w:tcPr>
          <w:p w14:paraId="74EC87FB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129991A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23E34A19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619E57C7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129A5E10" w14:textId="77777777" w:rsidR="00231EAA" w:rsidRPr="000A21D6" w:rsidRDefault="00231EAA" w:rsidP="00231EA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47174D73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2070" w:type="dxa"/>
            <w:gridSpan w:val="2"/>
          </w:tcPr>
          <w:p w14:paraId="6403131C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2407" w:type="dxa"/>
          </w:tcPr>
          <w:p w14:paraId="65010D4F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4687E5E" w14:textId="77777777" w:rsidR="00790710" w:rsidRPr="0064550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67C4C0DA" w14:textId="77777777" w:rsidR="00790710" w:rsidRPr="0064550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Food, Fitness &amp;You</w:t>
            </w:r>
          </w:p>
          <w:p w14:paraId="022749D5" w14:textId="77777777" w:rsidR="00790710" w:rsidRPr="0064550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9:30 – 10:30</w:t>
            </w:r>
          </w:p>
          <w:p w14:paraId="384833AA" w14:textId="77777777" w:rsidR="00790710" w:rsidRPr="000A21D6" w:rsidRDefault="00790710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44F2DEF2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</w:tr>
      <w:tr w:rsidR="00231EAA" w:rsidRPr="000A21D6" w14:paraId="53992FF4" w14:textId="77777777" w:rsidTr="00231EAA">
        <w:trPr>
          <w:trHeight w:hRule="exact" w:val="1531"/>
        </w:trPr>
        <w:tc>
          <w:tcPr>
            <w:tcW w:w="1237" w:type="dxa"/>
            <w:shd w:val="clear" w:color="auto" w:fill="E6E6E6"/>
          </w:tcPr>
          <w:p w14:paraId="587299F5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530" w:type="dxa"/>
          </w:tcPr>
          <w:p w14:paraId="3F8930C8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  <w:p w14:paraId="0D214E43" w14:textId="77777777" w:rsidR="00ED01ED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1C41F81" w14:textId="77777777" w:rsidR="00ED01ED" w:rsidRPr="000E7A1E" w:rsidRDefault="00ED01ED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6BF9766C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2273" w:type="dxa"/>
          </w:tcPr>
          <w:p w14:paraId="5C40EFEA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4240C664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4A07B0C3" w14:textId="77777777" w:rsidR="00ED01ED" w:rsidRPr="000A21D6" w:rsidRDefault="00ED01E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2414F8CA" w14:textId="77777777" w:rsidR="00ED01ED" w:rsidRPr="000A21D6" w:rsidRDefault="00ED01E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FF7C1D" w:rsidRPr="003C3ADA" w14:paraId="1EBEDE3C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36D183ED" w14:textId="77777777" w:rsidR="00FF7C1D" w:rsidRPr="003C3ADA" w:rsidRDefault="00FF7C1D" w:rsidP="00FF7C1D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3C3ADA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>May 201</w:t>
            </w:r>
            <w:r w:rsidR="00094D0E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0A21D6" w14:paraId="4449529F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1B60740C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5E50B870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59C096D9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4C67EDD4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4A1BC68A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269C84E2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5DA2A964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5E51FC7D" w14:textId="77777777" w:rsidTr="00625375">
        <w:trPr>
          <w:trHeight w:hRule="exact" w:val="1576"/>
        </w:trPr>
        <w:tc>
          <w:tcPr>
            <w:tcW w:w="1237" w:type="dxa"/>
            <w:shd w:val="clear" w:color="auto" w:fill="E6E6E6"/>
          </w:tcPr>
          <w:p w14:paraId="4BF369D0" w14:textId="77777777" w:rsidR="00094D0E" w:rsidRPr="000A21D6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542F386A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32940AE8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74733C4C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2070" w:type="dxa"/>
            <w:gridSpan w:val="2"/>
          </w:tcPr>
          <w:p w14:paraId="03DD1D88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  <w:p w14:paraId="54C2AFDD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BE199BC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28D3A314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5A2411AD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34C70AC4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2F4D0C7" w14:textId="77777777" w:rsidR="00094D0E" w:rsidRPr="000A21D6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14FA3863" w14:textId="77777777" w:rsidR="00094D0E" w:rsidRPr="000A21D6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231EAA" w:rsidRPr="000A21D6" w14:paraId="3A1981A5" w14:textId="77777777" w:rsidTr="00625375">
        <w:trPr>
          <w:trHeight w:hRule="exact" w:val="1675"/>
        </w:trPr>
        <w:tc>
          <w:tcPr>
            <w:tcW w:w="1237" w:type="dxa"/>
            <w:shd w:val="clear" w:color="auto" w:fill="E6E6E6"/>
          </w:tcPr>
          <w:p w14:paraId="0A502F0A" w14:textId="77777777" w:rsidR="00094D0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41294E20" w14:textId="77777777" w:rsidR="00094D0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68A70401" w14:textId="77777777" w:rsidR="00094D0E" w:rsidRPr="000A21D6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6A518728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2160" w:type="dxa"/>
          </w:tcPr>
          <w:p w14:paraId="54BAFFD8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2273" w:type="dxa"/>
          </w:tcPr>
          <w:p w14:paraId="24F5D40B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5D463EB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009F182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5882D879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2EB78867" w14:textId="77777777" w:rsidR="00790710" w:rsidRPr="000E7A1E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51F8A737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2407" w:type="dxa"/>
          </w:tcPr>
          <w:p w14:paraId="55339EA2" w14:textId="77777777" w:rsidR="00094D0E" w:rsidRDefault="00094D0E" w:rsidP="00714200">
            <w:pPr>
              <w:pStyle w:val="Dates"/>
              <w:rPr>
                <w:rFonts w:cs="Times New Roman"/>
                <w:b/>
                <w:sz w:val="32"/>
                <w:szCs w:val="32"/>
              </w:rPr>
            </w:pPr>
            <w:r w:rsidRPr="000E7A1E">
              <w:rPr>
                <w:rFonts w:cs="Times New Roman"/>
                <w:b/>
                <w:sz w:val="32"/>
                <w:szCs w:val="32"/>
              </w:rPr>
              <w:t>10</w:t>
            </w:r>
          </w:p>
          <w:p w14:paraId="3859A27D" w14:textId="77777777" w:rsidR="0064550B" w:rsidRPr="0064550B" w:rsidRDefault="0064550B" w:rsidP="0064550B">
            <w:pPr>
              <w:pStyle w:val="Dates"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64550B">
              <w:rPr>
                <w:rFonts w:cs="Times New Roman"/>
                <w:b/>
                <w:sz w:val="22"/>
                <w:szCs w:val="22"/>
              </w:rPr>
              <w:t>Tea Time</w:t>
            </w:r>
          </w:p>
          <w:p w14:paraId="4B33D3FA" w14:textId="6FAA7048" w:rsidR="0064550B" w:rsidRPr="000E7A1E" w:rsidRDefault="0064550B" w:rsidP="0064550B">
            <w:pPr>
              <w:pStyle w:val="Dates"/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64550B">
              <w:rPr>
                <w:rFonts w:cs="Times New Roman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1E580659" w14:textId="77777777" w:rsidR="00094D0E" w:rsidRPr="000E7A1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31F846B8" w14:textId="77777777" w:rsidR="00094D0E" w:rsidRPr="000E7A1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1CBDD823" w14:textId="77777777" w:rsidR="00094D0E" w:rsidRPr="000E7A1E" w:rsidRDefault="00094D0E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31EAA" w:rsidRPr="000A21D6" w14:paraId="68DB88B3" w14:textId="77777777" w:rsidTr="00625375">
        <w:trPr>
          <w:trHeight w:hRule="exact" w:val="1801"/>
        </w:trPr>
        <w:tc>
          <w:tcPr>
            <w:tcW w:w="1237" w:type="dxa"/>
            <w:shd w:val="clear" w:color="auto" w:fill="E6E6E6"/>
          </w:tcPr>
          <w:p w14:paraId="7F8F62FD" w14:textId="61BB75FE" w:rsidR="00094D0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3AD59220" w14:textId="77777777" w:rsidR="00094D0E" w:rsidRPr="000A21D6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2E53A62D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2160" w:type="dxa"/>
          </w:tcPr>
          <w:p w14:paraId="5A1AC9F0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2273" w:type="dxa"/>
          </w:tcPr>
          <w:p w14:paraId="50C1E1DD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2070" w:type="dxa"/>
            <w:gridSpan w:val="2"/>
          </w:tcPr>
          <w:p w14:paraId="54E83226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  <w:p w14:paraId="6AD8B15F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61973FD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698368BB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3902C7C8" w14:textId="7155B422" w:rsidR="00CB2430" w:rsidRPr="000E7A1E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3AB71E18" w14:textId="77777777" w:rsidR="00094D0E" w:rsidRPr="000E7A1E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1E0A61C7" w14:textId="77777777" w:rsidR="00094D0E" w:rsidRPr="000E7A1E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0F55C7B8" w14:textId="77777777" w:rsidR="00094D0E" w:rsidRPr="000E7A1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231EAA" w:rsidRPr="000A21D6" w14:paraId="32D66178" w14:textId="77777777" w:rsidTr="00625375">
        <w:trPr>
          <w:trHeight w:hRule="exact" w:val="1585"/>
        </w:trPr>
        <w:tc>
          <w:tcPr>
            <w:tcW w:w="1237" w:type="dxa"/>
            <w:shd w:val="clear" w:color="auto" w:fill="E6E6E6"/>
          </w:tcPr>
          <w:p w14:paraId="49183755" w14:textId="77777777" w:rsidR="00094D0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410F9ED5" w14:textId="77777777" w:rsidR="00094D0E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32"/>
                <w:szCs w:val="32"/>
              </w:rPr>
            </w:pPr>
          </w:p>
          <w:p w14:paraId="0F4D1AE3" w14:textId="77777777" w:rsidR="00094D0E" w:rsidRPr="00F02833" w:rsidRDefault="00094D0E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1C0D3136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2160" w:type="dxa"/>
          </w:tcPr>
          <w:p w14:paraId="4125A7AE" w14:textId="77777777" w:rsidR="005B0F1B" w:rsidRDefault="00094D0E" w:rsidP="005B0F1B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C9E877D" w14:textId="77777777" w:rsidR="00094D0E" w:rsidRPr="000E7A1E" w:rsidRDefault="00094D0E" w:rsidP="005B0F1B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48C0B8FA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2070" w:type="dxa"/>
            <w:gridSpan w:val="2"/>
          </w:tcPr>
          <w:p w14:paraId="24851E3F" w14:textId="77777777" w:rsidR="00094D0E" w:rsidRPr="000E7A1E" w:rsidRDefault="00094D0E" w:rsidP="00714200">
            <w:pPr>
              <w:pStyle w:val="Dates"/>
              <w:rPr>
                <w:rFonts w:cs="Times New Roman"/>
                <w:b/>
                <w:sz w:val="32"/>
                <w:szCs w:val="32"/>
              </w:rPr>
            </w:pPr>
            <w:r w:rsidRPr="000E7A1E">
              <w:rPr>
                <w:rFonts w:cs="Times New Roman"/>
                <w:b/>
                <w:sz w:val="32"/>
                <w:szCs w:val="32"/>
              </w:rPr>
              <w:t>23</w:t>
            </w:r>
          </w:p>
          <w:p w14:paraId="21E61F0B" w14:textId="77777777" w:rsidR="00094D0E" w:rsidRPr="000E7A1E" w:rsidRDefault="00094D0E" w:rsidP="00714200">
            <w:pPr>
              <w:pStyle w:val="Dates"/>
              <w:rPr>
                <w:rFonts w:cs="Times New Roman"/>
                <w:b/>
                <w:sz w:val="32"/>
                <w:szCs w:val="32"/>
              </w:rPr>
            </w:pPr>
          </w:p>
          <w:p w14:paraId="1441BFC4" w14:textId="77777777" w:rsidR="00094D0E" w:rsidRPr="000E7A1E" w:rsidRDefault="00094D0E" w:rsidP="00714200">
            <w:pPr>
              <w:pStyle w:val="Dates"/>
              <w:rPr>
                <w:rFonts w:cs="Times New Roman"/>
              </w:rPr>
            </w:pPr>
          </w:p>
        </w:tc>
        <w:tc>
          <w:tcPr>
            <w:tcW w:w="2407" w:type="dxa"/>
          </w:tcPr>
          <w:p w14:paraId="78A26048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8549A2E" w14:textId="04A32D7E" w:rsidR="0064550B" w:rsidRP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396682B8" w14:textId="3D51C299" w:rsidR="0064550B" w:rsidRPr="000E7A1E" w:rsidRDefault="0064550B" w:rsidP="0064550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2CB18F62" w14:textId="77777777" w:rsidR="00094D0E" w:rsidRPr="000E7A1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</w:tr>
      <w:tr w:rsidR="00231EAA" w:rsidRPr="000A21D6" w14:paraId="746D0B6B" w14:textId="77777777" w:rsidTr="00625375">
        <w:trPr>
          <w:trHeight w:hRule="exact" w:val="1810"/>
        </w:trPr>
        <w:tc>
          <w:tcPr>
            <w:tcW w:w="1237" w:type="dxa"/>
            <w:shd w:val="clear" w:color="auto" w:fill="E6E6E6"/>
          </w:tcPr>
          <w:p w14:paraId="6565FB47" w14:textId="30AB791B" w:rsidR="00094D0E" w:rsidRPr="000A21D6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530" w:type="dxa"/>
          </w:tcPr>
          <w:p w14:paraId="1465C5F6" w14:textId="77777777" w:rsidR="00C84FA6" w:rsidRPr="000A21D6" w:rsidRDefault="00094D0E" w:rsidP="00C84FA6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  <w:r w:rsidR="00C84FA6" w:rsidRPr="000A21D6">
              <w:rPr>
                <w:rFonts w:ascii="Century Gothic" w:hAnsi="Century Gothic"/>
                <w:b/>
                <w:sz w:val="32"/>
                <w:szCs w:val="32"/>
              </w:rPr>
              <w:t xml:space="preserve"> </w:t>
            </w:r>
          </w:p>
          <w:p w14:paraId="1F6828D0" w14:textId="77777777" w:rsidR="00094D0E" w:rsidRPr="000A21D6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79F2811C" w14:textId="77777777" w:rsidR="00094D0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  <w:p w14:paraId="67500F4C" w14:textId="77777777" w:rsidR="00A65819" w:rsidRPr="00231EAA" w:rsidRDefault="00A65819" w:rsidP="00A65819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0567C7D4" w14:textId="77777777" w:rsidR="00A65819" w:rsidRPr="00231EAA" w:rsidRDefault="00A65819" w:rsidP="00A65819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7969D519" w14:textId="77777777" w:rsidR="00A65819" w:rsidRPr="00231EAA" w:rsidRDefault="00A65819" w:rsidP="00A65819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72636692" w14:textId="77777777" w:rsidR="00231EAA" w:rsidRDefault="00A65819" w:rsidP="00A65819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  <w:p w14:paraId="6A62F276" w14:textId="77777777" w:rsidR="00625375" w:rsidRDefault="00625375" w:rsidP="00A65819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</w:p>
          <w:p w14:paraId="6C210C0D" w14:textId="77777777" w:rsidR="00625375" w:rsidRPr="000E7A1E" w:rsidRDefault="00625375" w:rsidP="00A6581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4AD8452F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2047" w:type="dxa"/>
          </w:tcPr>
          <w:p w14:paraId="65E2FCA8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2430" w:type="dxa"/>
            <w:gridSpan w:val="2"/>
          </w:tcPr>
          <w:p w14:paraId="5003980A" w14:textId="77777777" w:rsidR="00094D0E" w:rsidRPr="000E7A1E" w:rsidRDefault="00094D0E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283" w:type="dxa"/>
            <w:shd w:val="clear" w:color="auto" w:fill="E6E6E6"/>
          </w:tcPr>
          <w:p w14:paraId="34EC9DC3" w14:textId="77777777" w:rsidR="00094D0E" w:rsidRPr="000E7A1E" w:rsidRDefault="00094D0E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FF7C1D" w:rsidRPr="000A21D6" w14:paraId="570F4978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1B5CED7B" w14:textId="77777777" w:rsidR="00FF7C1D" w:rsidRPr="000A21D6" w:rsidRDefault="00FF7C1D" w:rsidP="00883C3D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June </w:t>
            </w:r>
            <w:r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7367B9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0A21D6" w14:paraId="3789B7CD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00826CDF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2697462F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146C4222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1831D52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4ACAFD3D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6861FAF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11E5CA2C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40164BE3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395D07B1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40FCF16F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42C70AE3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68F97EF4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46884456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74B26E15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283" w:type="dxa"/>
            <w:shd w:val="clear" w:color="auto" w:fill="E6E6E6"/>
          </w:tcPr>
          <w:p w14:paraId="7C360978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231EAA" w:rsidRPr="000A21D6" w14:paraId="2AC3771F" w14:textId="77777777" w:rsidTr="00594A6F">
        <w:trPr>
          <w:trHeight w:hRule="exact" w:val="1585"/>
        </w:trPr>
        <w:tc>
          <w:tcPr>
            <w:tcW w:w="1237" w:type="dxa"/>
            <w:shd w:val="clear" w:color="auto" w:fill="E6E6E6"/>
          </w:tcPr>
          <w:p w14:paraId="326A10B8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  <w:tc>
          <w:tcPr>
            <w:tcW w:w="1530" w:type="dxa"/>
          </w:tcPr>
          <w:p w14:paraId="2A1020BC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47C4A77C" w14:textId="77777777" w:rsidR="00A655AD" w:rsidRPr="007E726A" w:rsidRDefault="00A655AD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5E5A1C0F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41F34763" w14:textId="77777777" w:rsidR="00A655AD" w:rsidRPr="000E7A1E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2D0675EF" w14:textId="77777777" w:rsidR="00A655AD" w:rsidRPr="00DE6C0E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2273" w:type="dxa"/>
          </w:tcPr>
          <w:p w14:paraId="6BE72AE9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2070" w:type="dxa"/>
            <w:gridSpan w:val="2"/>
          </w:tcPr>
          <w:p w14:paraId="1E662BBA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0A83471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FF0C3E4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3297F0CC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09FD9C54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283" w:type="dxa"/>
            <w:shd w:val="clear" w:color="auto" w:fill="E6E6E6"/>
          </w:tcPr>
          <w:p w14:paraId="6162EA4D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</w:tc>
      </w:tr>
      <w:tr w:rsidR="00231EAA" w:rsidRPr="000A21D6" w14:paraId="06CF61C0" w14:textId="77777777" w:rsidTr="00594A6F">
        <w:trPr>
          <w:trHeight w:hRule="exact" w:val="1756"/>
        </w:trPr>
        <w:tc>
          <w:tcPr>
            <w:tcW w:w="1237" w:type="dxa"/>
            <w:shd w:val="clear" w:color="auto" w:fill="E6E6E6"/>
          </w:tcPr>
          <w:p w14:paraId="27BDB05D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530" w:type="dxa"/>
          </w:tcPr>
          <w:p w14:paraId="332399EE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7D51780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4F373C0" w14:textId="77777777" w:rsidR="00A655AD" w:rsidRPr="00F02833" w:rsidRDefault="00A655AD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</w:tcPr>
          <w:p w14:paraId="4AAC561B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2273" w:type="dxa"/>
          </w:tcPr>
          <w:p w14:paraId="50701CFA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814947C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89147F1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0881BBCD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740E5361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64A19B02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2407" w:type="dxa"/>
          </w:tcPr>
          <w:p w14:paraId="26C495C9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  <w:p w14:paraId="5EB315BC" w14:textId="77777777" w:rsidR="00A655AD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03150050" w14:textId="07328CC8" w:rsidR="0064550B" w:rsidRP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  <w:p w14:paraId="1755C5B6" w14:textId="77777777" w:rsidR="00A655AD" w:rsidRPr="00DE6C0E" w:rsidRDefault="00A655AD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283" w:type="dxa"/>
            <w:shd w:val="clear" w:color="auto" w:fill="E6E6E6"/>
          </w:tcPr>
          <w:p w14:paraId="508E869F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231EAA" w:rsidRPr="000A21D6" w14:paraId="2305B914" w14:textId="77777777" w:rsidTr="00594A6F">
        <w:trPr>
          <w:trHeight w:hRule="exact" w:val="1837"/>
        </w:trPr>
        <w:tc>
          <w:tcPr>
            <w:tcW w:w="1237" w:type="dxa"/>
            <w:shd w:val="clear" w:color="auto" w:fill="E6E6E6"/>
          </w:tcPr>
          <w:p w14:paraId="5CE5AA03" w14:textId="57B99FC1" w:rsidR="00A655AD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1B815D2" w14:textId="77777777" w:rsidR="00A655AD" w:rsidRPr="00A655AD" w:rsidRDefault="00A655AD" w:rsidP="00714200">
            <w:pPr>
              <w:rPr>
                <w:rStyle w:val="Hyperlink"/>
                <w:rFonts w:cs="Verdana"/>
                <w:color w:val="auto"/>
                <w:sz w:val="20"/>
                <w:szCs w:val="20"/>
                <w:u w:val="none"/>
              </w:rPr>
            </w:pPr>
          </w:p>
          <w:p w14:paraId="3E2A063C" w14:textId="77777777" w:rsidR="00A655AD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6D3E09D4" w14:textId="77777777" w:rsidR="00A655AD" w:rsidRPr="00597CB4" w:rsidRDefault="00A655AD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00C08A6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2160" w:type="dxa"/>
          </w:tcPr>
          <w:p w14:paraId="68B47AE1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2273" w:type="dxa"/>
          </w:tcPr>
          <w:p w14:paraId="6EDAFAE1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2070" w:type="dxa"/>
            <w:gridSpan w:val="2"/>
          </w:tcPr>
          <w:p w14:paraId="7FEC7342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2D0EB55F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2850C3DF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3D770AFE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61D77BDA" w14:textId="1AED88F8" w:rsidR="00CB2430" w:rsidRPr="000A21D6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22B74C9D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283" w:type="dxa"/>
            <w:shd w:val="clear" w:color="auto" w:fill="E6E6E6"/>
          </w:tcPr>
          <w:p w14:paraId="6D02E485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</w:tc>
      </w:tr>
      <w:tr w:rsidR="00231EAA" w:rsidRPr="000A21D6" w14:paraId="5268E364" w14:textId="77777777" w:rsidTr="00594A6F">
        <w:trPr>
          <w:trHeight w:hRule="exact" w:val="1828"/>
        </w:trPr>
        <w:tc>
          <w:tcPr>
            <w:tcW w:w="1237" w:type="dxa"/>
            <w:shd w:val="clear" w:color="auto" w:fill="E6E6E6"/>
          </w:tcPr>
          <w:p w14:paraId="2D9A0A5C" w14:textId="4454D1FB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  <w:r w:rsidR="00594A6F">
              <w:rPr>
                <w:rFonts w:ascii="Century Gothic" w:hAnsi="Century Gothic"/>
                <w:sz w:val="32"/>
                <w:szCs w:val="32"/>
              </w:rPr>
              <w:t>/30</w:t>
            </w:r>
          </w:p>
        </w:tc>
        <w:tc>
          <w:tcPr>
            <w:tcW w:w="1530" w:type="dxa"/>
          </w:tcPr>
          <w:p w14:paraId="098C39F3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2160" w:type="dxa"/>
          </w:tcPr>
          <w:p w14:paraId="6397E08A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48DEFFD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643C9F4A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04B7C6AF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194DD12A" w14:textId="77777777" w:rsidR="00231EAA" w:rsidRPr="000A21D6" w:rsidRDefault="00231EAA" w:rsidP="00231EA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595DE477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2070" w:type="dxa"/>
            <w:gridSpan w:val="2"/>
          </w:tcPr>
          <w:p w14:paraId="02128984" w14:textId="77777777" w:rsidR="00A655AD" w:rsidRPr="000A21D6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2407" w:type="dxa"/>
          </w:tcPr>
          <w:p w14:paraId="394F7AB8" w14:textId="77777777" w:rsidR="00A655AD" w:rsidRDefault="00A655AD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  <w:p w14:paraId="3923C92C" w14:textId="77777777" w:rsidR="0064550B" w:rsidRP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1C325017" w14:textId="14BF5FF9" w:rsidR="0064550B" w:rsidRPr="000A21D6" w:rsidRDefault="0064550B" w:rsidP="0064550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5137529B" w14:textId="77777777" w:rsidR="00A655AD" w:rsidRPr="000A21D6" w:rsidRDefault="00A655AD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FF7C1D" w:rsidRPr="0086409E" w14:paraId="7D1ED0D9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1B754683" w14:textId="77777777" w:rsidR="00FF7C1D" w:rsidRPr="0086409E" w:rsidRDefault="00FF7C1D" w:rsidP="005B009F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86409E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July </w:t>
            </w:r>
            <w:r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282CAB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86409E" w14:paraId="6BD17539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223F1D0E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6A4A5E40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420EB7FC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49B50641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40BDBEEF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4A52B010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61393C76" w14:textId="77777777" w:rsidR="00FF7C1D" w:rsidRPr="0086409E" w:rsidRDefault="00FF7C1D" w:rsidP="005C6B1D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86409E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86409E" w14:paraId="6C6BBCBD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5D8AFD4C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38243489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2160" w:type="dxa"/>
          </w:tcPr>
          <w:p w14:paraId="60004322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2273" w:type="dxa"/>
          </w:tcPr>
          <w:p w14:paraId="051C679E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2070" w:type="dxa"/>
            <w:gridSpan w:val="2"/>
          </w:tcPr>
          <w:p w14:paraId="2DBFB9F8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2F4E20F5" w14:textId="77777777" w:rsidR="00790710" w:rsidRPr="00790710" w:rsidRDefault="00790710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90710">
              <w:rPr>
                <w:rFonts w:ascii="Century Gothic" w:hAnsi="Century Gothic"/>
                <w:b/>
                <w:sz w:val="20"/>
                <w:szCs w:val="20"/>
              </w:rPr>
              <w:t>No Meeting</w:t>
            </w:r>
          </w:p>
          <w:p w14:paraId="635323E1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07945685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283" w:type="dxa"/>
            <w:shd w:val="clear" w:color="auto" w:fill="E6E6E6"/>
          </w:tcPr>
          <w:p w14:paraId="60C7CF62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231EAA" w:rsidRPr="0086409E" w14:paraId="6F84AFCB" w14:textId="77777777" w:rsidTr="00594A6F">
        <w:trPr>
          <w:trHeight w:hRule="exact" w:val="1675"/>
        </w:trPr>
        <w:tc>
          <w:tcPr>
            <w:tcW w:w="1237" w:type="dxa"/>
            <w:shd w:val="clear" w:color="auto" w:fill="E6E6E6"/>
          </w:tcPr>
          <w:p w14:paraId="7C348C34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  <w:tc>
          <w:tcPr>
            <w:tcW w:w="1530" w:type="dxa"/>
          </w:tcPr>
          <w:p w14:paraId="06F39650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49DA326F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2CDAF14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37C27B8A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2273" w:type="dxa"/>
          </w:tcPr>
          <w:p w14:paraId="3B0A3ED7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1319928D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717F9E5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4DDABBC1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5B61B4BA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4E5F26B3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2407" w:type="dxa"/>
          </w:tcPr>
          <w:p w14:paraId="0CD18969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D912C3A" w14:textId="77777777" w:rsidR="0064550B" w:rsidRP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335C86C8" w14:textId="1F82ECF6" w:rsidR="0064550B" w:rsidRPr="000A21D6" w:rsidRDefault="0064550B" w:rsidP="0064550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7FAB73C1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</w:tr>
      <w:tr w:rsidR="00231EAA" w:rsidRPr="0086409E" w14:paraId="58B9779D" w14:textId="77777777" w:rsidTr="00594A6F">
        <w:trPr>
          <w:trHeight w:hRule="exact" w:val="1747"/>
        </w:trPr>
        <w:tc>
          <w:tcPr>
            <w:tcW w:w="1237" w:type="dxa"/>
            <w:shd w:val="clear" w:color="auto" w:fill="E6E6E6"/>
          </w:tcPr>
          <w:p w14:paraId="5058E22D" w14:textId="255A97EC" w:rsidR="00EB684A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7CE9B3AF" w14:textId="77777777" w:rsidR="00EB684A" w:rsidRDefault="00EB684A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32"/>
                <w:szCs w:val="32"/>
              </w:rPr>
            </w:pPr>
          </w:p>
          <w:p w14:paraId="2C9F2A86" w14:textId="77777777" w:rsidR="00EB684A" w:rsidRPr="00CA6A15" w:rsidRDefault="00EB684A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12F2A86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2160" w:type="dxa"/>
          </w:tcPr>
          <w:p w14:paraId="397F3A56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2273" w:type="dxa"/>
          </w:tcPr>
          <w:p w14:paraId="60EDBF32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2070" w:type="dxa"/>
            <w:gridSpan w:val="2"/>
          </w:tcPr>
          <w:p w14:paraId="25AC4BA4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5DDE993C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3FA977A7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636007E0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1BCCC5B8" w14:textId="761AFDC7" w:rsidR="00CB2430" w:rsidRPr="000A21D6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19C9F48B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283" w:type="dxa"/>
            <w:shd w:val="clear" w:color="auto" w:fill="E6E6E6"/>
          </w:tcPr>
          <w:p w14:paraId="73B74405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231EAA" w:rsidRPr="0086409E" w14:paraId="5229FBB6" w14:textId="77777777" w:rsidTr="00B01B43">
        <w:trPr>
          <w:trHeight w:hRule="exact" w:val="1810"/>
        </w:trPr>
        <w:tc>
          <w:tcPr>
            <w:tcW w:w="1237" w:type="dxa"/>
            <w:shd w:val="clear" w:color="auto" w:fill="E6E6E6"/>
          </w:tcPr>
          <w:p w14:paraId="5E2EAF5B" w14:textId="77777777" w:rsidR="00EB684A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400A106C" w14:textId="77777777" w:rsidR="00EB684A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5D24DB52" w14:textId="77777777" w:rsidR="00EB684A" w:rsidRPr="002E361D" w:rsidRDefault="00EB684A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9FEBBB1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2160" w:type="dxa"/>
          </w:tcPr>
          <w:p w14:paraId="6C736C82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316B70E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3979696E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01CE7688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68A60384" w14:textId="77777777" w:rsidR="00231EAA" w:rsidRPr="000A21D6" w:rsidRDefault="00231EAA" w:rsidP="00231EA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43E1BD11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2070" w:type="dxa"/>
            <w:gridSpan w:val="2"/>
          </w:tcPr>
          <w:p w14:paraId="461F050D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2407" w:type="dxa"/>
          </w:tcPr>
          <w:p w14:paraId="7CC963FE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50E042E" w14:textId="77777777" w:rsid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Tea Time</w:t>
            </w:r>
          </w:p>
          <w:p w14:paraId="2F118F54" w14:textId="7B4C2A57" w:rsidR="0064550B" w:rsidRPr="0064550B" w:rsidRDefault="0064550B" w:rsidP="0064550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4FB4478E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</w:tr>
      <w:tr w:rsidR="00231EAA" w:rsidRPr="0086409E" w14:paraId="331B8B20" w14:textId="77777777" w:rsidTr="00B01B43">
        <w:trPr>
          <w:trHeight w:hRule="exact" w:val="1846"/>
        </w:trPr>
        <w:tc>
          <w:tcPr>
            <w:tcW w:w="1237" w:type="dxa"/>
            <w:shd w:val="clear" w:color="auto" w:fill="E6E6E6"/>
          </w:tcPr>
          <w:p w14:paraId="2FAA48E3" w14:textId="15C32AC3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530" w:type="dxa"/>
          </w:tcPr>
          <w:p w14:paraId="32BB0927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  <w:p w14:paraId="4C5AEB18" w14:textId="77777777" w:rsidR="00EB684A" w:rsidRPr="000E7A1E" w:rsidRDefault="00EB684A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56F9CDF6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2273" w:type="dxa"/>
          </w:tcPr>
          <w:p w14:paraId="485F32D4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 w14:paraId="072DCE67" w14:textId="77777777" w:rsidR="00EB684A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035401AA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48D08BBB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038D6EE3" w14:textId="77777777" w:rsidR="00EB684A" w:rsidRPr="000A21D6" w:rsidRDefault="00EB684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63E3BECC" w14:textId="77777777" w:rsidR="00EB684A" w:rsidRPr="000A21D6" w:rsidRDefault="00EB684A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FF7C1D" w:rsidRPr="000A21D6" w14:paraId="6F323EBE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78CD1882" w14:textId="77777777" w:rsidR="00FF7C1D" w:rsidRPr="000A21D6" w:rsidRDefault="00FF7C1D" w:rsidP="008448E4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August </w:t>
            </w:r>
            <w:r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EE47CB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0A21D6" w14:paraId="11EC3EE1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759DE140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44D7598C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14932F19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6D828063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4284398B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65A072C5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575FD146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3316A17B" w14:textId="77777777" w:rsidTr="00B01B43">
        <w:trPr>
          <w:trHeight w:hRule="exact" w:val="1666"/>
        </w:trPr>
        <w:tc>
          <w:tcPr>
            <w:tcW w:w="1237" w:type="dxa"/>
            <w:shd w:val="clear" w:color="auto" w:fill="E6E6E6"/>
          </w:tcPr>
          <w:p w14:paraId="2F34E60D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1B6A4FED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5888EA59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17933B77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065D03A0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 w14:paraId="3960B7DD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E7A6F9A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4A184A60" w14:textId="77777777" w:rsidR="00790710" w:rsidRPr="000A21D6" w:rsidRDefault="00790710" w:rsidP="00790710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5B0F1B">
              <w:rPr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20EA2024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1283" w:type="dxa"/>
            <w:shd w:val="clear" w:color="auto" w:fill="E6E6E6"/>
          </w:tcPr>
          <w:p w14:paraId="50DFC1B2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</w:tr>
      <w:tr w:rsidR="00231EAA" w:rsidRPr="000A21D6" w14:paraId="6FFEA46D" w14:textId="77777777" w:rsidTr="00B01B43">
        <w:trPr>
          <w:trHeight w:hRule="exact" w:val="1603"/>
        </w:trPr>
        <w:tc>
          <w:tcPr>
            <w:tcW w:w="1237" w:type="dxa"/>
            <w:shd w:val="clear" w:color="auto" w:fill="E6E6E6"/>
          </w:tcPr>
          <w:p w14:paraId="063DC108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1530" w:type="dxa"/>
          </w:tcPr>
          <w:p w14:paraId="0A22FF1D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 w:rsidRPr="00714B61">
              <w:rPr>
                <w:b/>
                <w:sz w:val="32"/>
                <w:szCs w:val="32"/>
              </w:rPr>
              <w:t>5</w:t>
            </w:r>
          </w:p>
          <w:p w14:paraId="7BA1BFA4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0741FB0E" w14:textId="77777777" w:rsidR="00EE47CB" w:rsidRPr="00F02833" w:rsidRDefault="00EE47CB" w:rsidP="00714200">
            <w:pPr>
              <w:pStyle w:val="Dates"/>
            </w:pPr>
          </w:p>
        </w:tc>
        <w:tc>
          <w:tcPr>
            <w:tcW w:w="2160" w:type="dxa"/>
          </w:tcPr>
          <w:p w14:paraId="094900F6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273" w:type="dxa"/>
          </w:tcPr>
          <w:p w14:paraId="50B68BAC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 w14:paraId="06192911" w14:textId="77777777" w:rsidR="00790710" w:rsidRPr="000A21D6" w:rsidRDefault="00790710" w:rsidP="00790710">
            <w:pPr>
              <w:pStyle w:val="Dates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0E493404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07" w:type="dxa"/>
          </w:tcPr>
          <w:p w14:paraId="340151F4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 w14:paraId="31B1CB58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295D31D4" w14:textId="09C2892A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774D6A94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</w:tr>
      <w:tr w:rsidR="00231EAA" w:rsidRPr="000A21D6" w14:paraId="6A77FB0F" w14:textId="77777777" w:rsidTr="00B01B43">
        <w:trPr>
          <w:trHeight w:hRule="exact" w:val="1837"/>
        </w:trPr>
        <w:tc>
          <w:tcPr>
            <w:tcW w:w="1237" w:type="dxa"/>
            <w:shd w:val="clear" w:color="auto" w:fill="E6E6E6"/>
          </w:tcPr>
          <w:p w14:paraId="16F6E2C2" w14:textId="0CD2B04F" w:rsidR="00EE47CB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 w14:paraId="1865FB61" w14:textId="77777777" w:rsidR="00EE47CB" w:rsidRDefault="00EE47CB" w:rsidP="00714200">
            <w:pPr>
              <w:pStyle w:val="Dates"/>
              <w:rPr>
                <w:sz w:val="32"/>
                <w:szCs w:val="32"/>
              </w:rPr>
            </w:pPr>
          </w:p>
          <w:p w14:paraId="1B6975FB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37DFEB6F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2160" w:type="dxa"/>
          </w:tcPr>
          <w:p w14:paraId="2457E595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</w:tc>
        <w:tc>
          <w:tcPr>
            <w:tcW w:w="2273" w:type="dxa"/>
          </w:tcPr>
          <w:p w14:paraId="5B0F39F4" w14:textId="77777777" w:rsidR="005B0F1B" w:rsidRPr="005B0F1B" w:rsidRDefault="00EE47CB" w:rsidP="005B0F1B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B0F1B">
              <w:rPr>
                <w:rFonts w:ascii="Century Gothic" w:hAnsi="Century Gothic"/>
                <w:b/>
                <w:sz w:val="32"/>
                <w:szCs w:val="32"/>
              </w:rPr>
              <w:t>14</w:t>
            </w:r>
            <w:r w:rsidR="005B0F1B" w:rsidRPr="005B0F1B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  <w:p w14:paraId="722F21A6" w14:textId="77777777" w:rsidR="005B0F1B" w:rsidRPr="005B0F1B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52ADF9C" w14:textId="77777777" w:rsidR="005B0F1B" w:rsidRPr="005B0F1B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28D1125B" w14:textId="77777777" w:rsidR="005B0F1B" w:rsidRPr="005B0F1B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77B9E6C0" w14:textId="77777777" w:rsidR="00EE47CB" w:rsidRPr="000A21D6" w:rsidRDefault="005B0F1B" w:rsidP="005B0F1B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5B0F1B">
              <w:rPr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0486C098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 w14:paraId="40974017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05828707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7B82D4C2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31D64EB5" w14:textId="6528FFAD" w:rsidR="00CB2430" w:rsidRPr="000A21D6" w:rsidRDefault="00CB2430" w:rsidP="00CB2430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05965272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</w:tc>
        <w:tc>
          <w:tcPr>
            <w:tcW w:w="1283" w:type="dxa"/>
            <w:shd w:val="clear" w:color="auto" w:fill="E6E6E6"/>
          </w:tcPr>
          <w:p w14:paraId="72E586F9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</w:tc>
      </w:tr>
      <w:tr w:rsidR="00231EAA" w:rsidRPr="000A21D6" w14:paraId="0A8B64E2" w14:textId="77777777" w:rsidTr="00B01B43">
        <w:trPr>
          <w:trHeight w:hRule="exact" w:val="1612"/>
        </w:trPr>
        <w:tc>
          <w:tcPr>
            <w:tcW w:w="1237" w:type="dxa"/>
            <w:shd w:val="clear" w:color="auto" w:fill="E6E6E6"/>
          </w:tcPr>
          <w:p w14:paraId="17E7715A" w14:textId="77777777" w:rsidR="00EE47CB" w:rsidRPr="00CA6A15" w:rsidRDefault="00EE47CB" w:rsidP="00714200">
            <w:pPr>
              <w:pStyle w:val="Dates"/>
              <w:rPr>
                <w:sz w:val="32"/>
                <w:szCs w:val="32"/>
              </w:rPr>
            </w:pPr>
            <w:r w:rsidRPr="00CA6A15">
              <w:rPr>
                <w:sz w:val="32"/>
                <w:szCs w:val="32"/>
              </w:rPr>
              <w:t>18</w:t>
            </w:r>
          </w:p>
          <w:p w14:paraId="24F449B0" w14:textId="77777777" w:rsidR="00EE47CB" w:rsidRPr="00CA6A15" w:rsidRDefault="00EE47CB" w:rsidP="00714200">
            <w:pPr>
              <w:pStyle w:val="Dates"/>
              <w:rPr>
                <w:sz w:val="32"/>
                <w:szCs w:val="32"/>
              </w:rPr>
            </w:pPr>
          </w:p>
          <w:p w14:paraId="4ABB9D0F" w14:textId="77777777" w:rsidR="00EE47CB" w:rsidRPr="00CA6A15" w:rsidRDefault="00EE47C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1A85242A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 w14:paraId="00C91F53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3EC3723E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6B028C1D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2273" w:type="dxa"/>
          </w:tcPr>
          <w:p w14:paraId="5BC626CD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</w:tc>
        <w:tc>
          <w:tcPr>
            <w:tcW w:w="2070" w:type="dxa"/>
            <w:gridSpan w:val="2"/>
          </w:tcPr>
          <w:p w14:paraId="5BCB6076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 w14:paraId="24406E7A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56DB0F77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190A6A3D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 w14:paraId="3F9A61F4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2CED3D92" w14:textId="20ACA589" w:rsidR="0064550B" w:rsidRPr="000A21D6" w:rsidRDefault="0064550B" w:rsidP="0064550B">
            <w:pPr>
              <w:pStyle w:val="Dates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245FCEC0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</w:tc>
      </w:tr>
      <w:tr w:rsidR="00231EAA" w:rsidRPr="000A21D6" w14:paraId="655C0D5F" w14:textId="77777777" w:rsidTr="00B01B43">
        <w:trPr>
          <w:trHeight w:hRule="exact" w:val="1783"/>
        </w:trPr>
        <w:tc>
          <w:tcPr>
            <w:tcW w:w="1237" w:type="dxa"/>
            <w:shd w:val="clear" w:color="auto" w:fill="E6E6E6"/>
          </w:tcPr>
          <w:p w14:paraId="20A9F05F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 w14:paraId="32771DD1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  <w:p w14:paraId="1EBFA256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38C374B1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2160" w:type="dxa"/>
          </w:tcPr>
          <w:p w14:paraId="3D606DA9" w14:textId="77777777" w:rsidR="00EE47CB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 w14:paraId="375BD18C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882C9F0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2C89F37A" w14:textId="77777777" w:rsidR="00231EAA" w:rsidRPr="00231EAA" w:rsidRDefault="00231EAA" w:rsidP="00231EA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434E4964" w14:textId="77777777" w:rsidR="00231EAA" w:rsidRPr="000A21D6" w:rsidRDefault="00231EAA" w:rsidP="00231EAA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2D625267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070" w:type="dxa"/>
            <w:gridSpan w:val="2"/>
          </w:tcPr>
          <w:p w14:paraId="3000016D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407" w:type="dxa"/>
          </w:tcPr>
          <w:p w14:paraId="0B437B6E" w14:textId="77777777" w:rsidR="00EE47CB" w:rsidRPr="000A21D6" w:rsidRDefault="00EE47CB" w:rsidP="00714200">
            <w:pPr>
              <w:pStyle w:val="Dates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1283" w:type="dxa"/>
            <w:shd w:val="clear" w:color="auto" w:fill="E6E6E6"/>
          </w:tcPr>
          <w:p w14:paraId="36E2F3B8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 w14:paraId="3BAC9BA2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  <w:p w14:paraId="67DB5BC2" w14:textId="77777777" w:rsidR="00EE47CB" w:rsidRPr="000A21D6" w:rsidRDefault="00EE47CB" w:rsidP="00714200">
            <w:pPr>
              <w:pStyle w:val="Dates"/>
              <w:rPr>
                <w:sz w:val="32"/>
                <w:szCs w:val="32"/>
              </w:rPr>
            </w:pPr>
          </w:p>
        </w:tc>
      </w:tr>
      <w:tr w:rsidR="00FF7C1D" w:rsidRPr="000A21D6" w14:paraId="2A9FE685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5D66A1CD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September </w:t>
            </w:r>
            <w:r w:rsidR="0032273A">
              <w:rPr>
                <w:rFonts w:ascii="Century Gothic" w:hAnsi="Century Gothic"/>
                <w:b/>
                <w:sz w:val="44"/>
                <w:szCs w:val="44"/>
              </w:rPr>
              <w:t>2019</w:t>
            </w:r>
          </w:p>
          <w:p w14:paraId="455A0C8A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</w:rPr>
            </w:pPr>
          </w:p>
        </w:tc>
      </w:tr>
      <w:tr w:rsidR="00231EAA" w:rsidRPr="000A21D6" w14:paraId="33A943AB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535B54BB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71CE70A8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17C4DE5C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769336AD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08A5811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5055F4BE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0C9B0F5E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0416949A" w14:textId="77777777" w:rsidTr="00B01B43">
        <w:trPr>
          <w:trHeight w:hRule="exact" w:val="1720"/>
        </w:trPr>
        <w:tc>
          <w:tcPr>
            <w:tcW w:w="1237" w:type="dxa"/>
            <w:shd w:val="clear" w:color="auto" w:fill="E6E6E6"/>
          </w:tcPr>
          <w:p w14:paraId="7F95CBA3" w14:textId="77777777" w:rsidR="00881F84" w:rsidRPr="00597CB4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597CB4">
              <w:rPr>
                <w:rFonts w:ascii="Century Gothic" w:hAnsi="Century Gothic"/>
                <w:sz w:val="32"/>
                <w:szCs w:val="32"/>
              </w:rPr>
              <w:t>1</w:t>
            </w:r>
          </w:p>
          <w:p w14:paraId="30B22839" w14:textId="77777777" w:rsidR="00881F84" w:rsidRPr="00597CB4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3DBDDDDC" w14:textId="77777777" w:rsidR="00881F84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37F521E1" w14:textId="77777777" w:rsidR="00881F84" w:rsidRPr="00597CB4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221903A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  <w:p w14:paraId="6CA6D297" w14:textId="77777777" w:rsidR="0032273A" w:rsidRPr="000A21D6" w:rsidRDefault="0032273A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56E9DCAC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2273" w:type="dxa"/>
          </w:tcPr>
          <w:p w14:paraId="64C38906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2070" w:type="dxa"/>
            <w:gridSpan w:val="2"/>
          </w:tcPr>
          <w:p w14:paraId="3C6CA384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EC9CDDB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0EEB084E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69AA3F39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434851F6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283" w:type="dxa"/>
            <w:shd w:val="clear" w:color="auto" w:fill="E6E6E6"/>
          </w:tcPr>
          <w:p w14:paraId="487D258E" w14:textId="77777777" w:rsidR="00881F84" w:rsidRPr="000A21D6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231EAA" w:rsidRPr="000A21D6" w14:paraId="041EBB62" w14:textId="77777777" w:rsidTr="00B01B43">
        <w:trPr>
          <w:trHeight w:hRule="exact" w:val="1729"/>
        </w:trPr>
        <w:tc>
          <w:tcPr>
            <w:tcW w:w="1237" w:type="dxa"/>
            <w:shd w:val="clear" w:color="auto" w:fill="E6E6E6"/>
          </w:tcPr>
          <w:p w14:paraId="714F8D84" w14:textId="77777777" w:rsidR="00881F84" w:rsidRPr="000E7A1E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3F4FC4A" w14:textId="77777777" w:rsidR="00881F84" w:rsidRPr="000E7A1E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387F55C3" w14:textId="77777777" w:rsidR="00881F84" w:rsidRPr="000E7A1E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0809DA22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D01F7FB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F9349C6" w14:textId="77777777" w:rsidR="00881F84" w:rsidRPr="000E7A1E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08218DB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2273" w:type="dxa"/>
          </w:tcPr>
          <w:p w14:paraId="7A0060EC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B9335FE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98B3FA4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4E1565D9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25F1058F" w14:textId="77777777" w:rsidR="00881F84" w:rsidRPr="00790710" w:rsidRDefault="00790710" w:rsidP="0079071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2A6EFC9E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2407" w:type="dxa"/>
          </w:tcPr>
          <w:p w14:paraId="1A572EB8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1DA81A4B" w14:textId="77777777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 w:rsidRPr="0064550B">
              <w:rPr>
                <w:b/>
                <w:sz w:val="22"/>
                <w:szCs w:val="22"/>
              </w:rPr>
              <w:t>Tea Time</w:t>
            </w:r>
          </w:p>
          <w:p w14:paraId="7EDDFFAD" w14:textId="550573BB" w:rsidR="0064550B" w:rsidRPr="000A21D6" w:rsidRDefault="0064550B" w:rsidP="0064550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25A69E97" w14:textId="77777777" w:rsidR="00881F84" w:rsidRPr="000A21D6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</w:tr>
      <w:tr w:rsidR="00231EAA" w:rsidRPr="000A21D6" w14:paraId="1212E44C" w14:textId="77777777" w:rsidTr="00B01B43">
        <w:trPr>
          <w:trHeight w:hRule="exact" w:val="1756"/>
        </w:trPr>
        <w:tc>
          <w:tcPr>
            <w:tcW w:w="1237" w:type="dxa"/>
            <w:shd w:val="clear" w:color="auto" w:fill="E6E6E6"/>
          </w:tcPr>
          <w:p w14:paraId="2A075EBE" w14:textId="77777777" w:rsidR="00881F84" w:rsidRPr="000E7A1E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530" w:type="dxa"/>
          </w:tcPr>
          <w:p w14:paraId="77CA6514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  <w:p w14:paraId="2A94AA1A" w14:textId="77777777" w:rsidR="00881F84" w:rsidRPr="000E7A1E" w:rsidRDefault="00881F84" w:rsidP="00714200">
            <w:pPr>
              <w:rPr>
                <w:rFonts w:ascii="Verdana" w:hAnsi="Verdana" w:cs="Verdana"/>
                <w:sz w:val="20"/>
                <w:szCs w:val="20"/>
              </w:rPr>
            </w:pPr>
          </w:p>
          <w:p w14:paraId="244E6869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6F084A20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2C10A07E" w14:textId="77777777" w:rsidR="00881F84" w:rsidRPr="000E7A1E" w:rsidRDefault="00881F84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14E9C6C9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2070" w:type="dxa"/>
            <w:gridSpan w:val="2"/>
          </w:tcPr>
          <w:p w14:paraId="70E56A95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2C36D50F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E986EE6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48E34E36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677BCBA8" w14:textId="533C5398" w:rsidR="00CB2430" w:rsidRPr="000A21D6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1340E68B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283" w:type="dxa"/>
            <w:shd w:val="clear" w:color="auto" w:fill="E6E6E6"/>
          </w:tcPr>
          <w:p w14:paraId="3BD9154C" w14:textId="77777777" w:rsidR="00881F84" w:rsidRPr="000A21D6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231EAA" w:rsidRPr="000A21D6" w14:paraId="6F5BC4EF" w14:textId="77777777" w:rsidTr="00B01B43">
        <w:trPr>
          <w:trHeight w:hRule="exact" w:val="1774"/>
        </w:trPr>
        <w:tc>
          <w:tcPr>
            <w:tcW w:w="1237" w:type="dxa"/>
            <w:shd w:val="clear" w:color="auto" w:fill="E6E6E6"/>
          </w:tcPr>
          <w:p w14:paraId="79CCE95C" w14:textId="77777777" w:rsidR="00881F84" w:rsidRPr="000E7A1E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530" w:type="dxa"/>
          </w:tcPr>
          <w:p w14:paraId="45215FA3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2160" w:type="dxa"/>
          </w:tcPr>
          <w:p w14:paraId="2C5EDBBD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20AE3D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6C92610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7DC60DB9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32097136" w14:textId="77777777" w:rsidR="00231EAA" w:rsidRPr="000E7A1E" w:rsidRDefault="005B0F1B" w:rsidP="005B0F1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2F48F9F6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2070" w:type="dxa"/>
            <w:gridSpan w:val="2"/>
          </w:tcPr>
          <w:p w14:paraId="1DAA27F0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23CAE64D" w14:textId="77777777" w:rsidR="00881F84" w:rsidRPr="00E712A9" w:rsidRDefault="00881F84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407" w:type="dxa"/>
          </w:tcPr>
          <w:p w14:paraId="4D35A785" w14:textId="77777777" w:rsidR="00881F84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E688A50" w14:textId="77777777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 w:rsidRPr="0064550B">
              <w:rPr>
                <w:b/>
                <w:sz w:val="22"/>
                <w:szCs w:val="22"/>
              </w:rPr>
              <w:t>Tea Time</w:t>
            </w:r>
          </w:p>
          <w:p w14:paraId="39F1CFB8" w14:textId="2B8ECF3E" w:rsidR="0064550B" w:rsidRPr="000A21D6" w:rsidRDefault="0064550B" w:rsidP="0064550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64550B">
              <w:rPr>
                <w:rFonts w:ascii="Century Gothic" w:hAnsi="Century Gothic"/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0CBAA515" w14:textId="77777777" w:rsidR="00881F84" w:rsidRPr="000A21D6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</w:tr>
      <w:tr w:rsidR="00231EAA" w:rsidRPr="000A21D6" w14:paraId="687D3BCD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2E9EE868" w14:textId="77777777" w:rsidR="00881F84" w:rsidRPr="000E7A1E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530" w:type="dxa"/>
          </w:tcPr>
          <w:p w14:paraId="2146A0B2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  <w:p w14:paraId="2D8F8802" w14:textId="77777777" w:rsidR="00881F84" w:rsidRPr="000E7A1E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7661892B" w14:textId="77777777" w:rsidR="00881F84" w:rsidRPr="000E7A1E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</w:tcPr>
          <w:p w14:paraId="16D82BA9" w14:textId="77777777" w:rsidR="00881F84" w:rsidRPr="000E7A1E" w:rsidRDefault="00881F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273" w:type="dxa"/>
          </w:tcPr>
          <w:p w14:paraId="7E0FC1BD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3D887D93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38464B71" w14:textId="77777777" w:rsidR="00881F84" w:rsidRPr="000A21D6" w:rsidRDefault="00881F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7BC8FC1F" w14:textId="77777777" w:rsidR="00881F84" w:rsidRPr="000A21D6" w:rsidRDefault="00881F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FF7C1D" w:rsidRPr="000A21D6" w14:paraId="79061771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6B199063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October </w:t>
            </w:r>
            <w:r w:rsidR="009C0BD1">
              <w:rPr>
                <w:rFonts w:ascii="Century Gothic" w:hAnsi="Century Gothic"/>
                <w:b/>
                <w:sz w:val="44"/>
                <w:szCs w:val="44"/>
              </w:rPr>
              <w:t>2019</w:t>
            </w:r>
          </w:p>
          <w:p w14:paraId="4EC51010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</w:rPr>
            </w:pPr>
          </w:p>
        </w:tc>
      </w:tr>
      <w:tr w:rsidR="00231EAA" w:rsidRPr="000A21D6" w14:paraId="5E80EBE9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79BE3DE3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125926C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013156C5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5CDA7910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44634F2D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30E15A06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50476881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25A99123" w14:textId="77777777" w:rsidTr="00B01B43">
        <w:trPr>
          <w:trHeight w:hRule="exact" w:val="1783"/>
        </w:trPr>
        <w:tc>
          <w:tcPr>
            <w:tcW w:w="1237" w:type="dxa"/>
            <w:shd w:val="clear" w:color="auto" w:fill="E6E6E6"/>
          </w:tcPr>
          <w:p w14:paraId="12E73BB0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4BE993F2" w14:textId="77777777" w:rsidR="00560584" w:rsidRPr="0086409E" w:rsidRDefault="00560584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5ADD8FEB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2273" w:type="dxa"/>
          </w:tcPr>
          <w:p w14:paraId="00E6FE85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2070" w:type="dxa"/>
            <w:gridSpan w:val="2"/>
          </w:tcPr>
          <w:p w14:paraId="38BEE71E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0EB54996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5BD4BCB5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0B5854F5" w14:textId="77777777" w:rsidR="00790710" w:rsidRPr="0086409E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56BFEF61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283" w:type="dxa"/>
            <w:shd w:val="clear" w:color="auto" w:fill="E6E6E6"/>
          </w:tcPr>
          <w:p w14:paraId="1C4F34CE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231EAA" w:rsidRPr="000A21D6" w14:paraId="1A521232" w14:textId="77777777" w:rsidTr="00B01B43">
        <w:trPr>
          <w:trHeight w:hRule="exact" w:val="1882"/>
        </w:trPr>
        <w:tc>
          <w:tcPr>
            <w:tcW w:w="1237" w:type="dxa"/>
            <w:shd w:val="clear" w:color="auto" w:fill="E6E6E6"/>
          </w:tcPr>
          <w:p w14:paraId="7531BE6F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  <w:tc>
          <w:tcPr>
            <w:tcW w:w="1530" w:type="dxa"/>
          </w:tcPr>
          <w:p w14:paraId="1063968C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79333D4" w14:textId="77777777" w:rsidR="00560584" w:rsidRDefault="005605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453823FB" w14:textId="77777777" w:rsidR="00560584" w:rsidRPr="006E022A" w:rsidRDefault="00560584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15C93777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2273" w:type="dxa"/>
          </w:tcPr>
          <w:p w14:paraId="63619D8E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32E63BCF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5914B44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72014C16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36D0E6C6" w14:textId="77777777" w:rsidR="00790710" w:rsidRPr="0086409E" w:rsidRDefault="00790710" w:rsidP="005B0F1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0731FA4C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2407" w:type="dxa"/>
          </w:tcPr>
          <w:p w14:paraId="1834E0BA" w14:textId="4383ED3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7EE501B" w14:textId="77777777" w:rsidR="00560584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3F9E0182" w14:textId="0C841E1D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2BACAC13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</w:tr>
      <w:tr w:rsidR="00231EAA" w:rsidRPr="000A21D6" w14:paraId="1ECF5CB7" w14:textId="77777777" w:rsidTr="00B01B43">
        <w:trPr>
          <w:trHeight w:hRule="exact" w:val="1864"/>
        </w:trPr>
        <w:tc>
          <w:tcPr>
            <w:tcW w:w="1237" w:type="dxa"/>
            <w:shd w:val="clear" w:color="auto" w:fill="E6E6E6"/>
          </w:tcPr>
          <w:p w14:paraId="5990D1F8" w14:textId="77777777" w:rsidR="00560584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23D3EDB7" w14:textId="77777777" w:rsidR="00560584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1453380F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579A623A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  <w:p w14:paraId="58B72F8C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06A7FDF5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2273" w:type="dxa"/>
          </w:tcPr>
          <w:p w14:paraId="75C64949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2070" w:type="dxa"/>
            <w:gridSpan w:val="2"/>
          </w:tcPr>
          <w:p w14:paraId="4C5FD039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12C40B07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05E7C9BD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283301FF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52F678F1" w14:textId="47E05F2A" w:rsidR="00CB2430" w:rsidRPr="0086409E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548AA677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283" w:type="dxa"/>
            <w:shd w:val="clear" w:color="auto" w:fill="E6E6E6"/>
          </w:tcPr>
          <w:p w14:paraId="6621192A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231EAA" w:rsidRPr="000A21D6" w14:paraId="2330530D" w14:textId="77777777" w:rsidTr="00B01B43">
        <w:trPr>
          <w:trHeight w:hRule="exact" w:val="1819"/>
        </w:trPr>
        <w:tc>
          <w:tcPr>
            <w:tcW w:w="1237" w:type="dxa"/>
            <w:shd w:val="clear" w:color="auto" w:fill="E6E6E6"/>
          </w:tcPr>
          <w:p w14:paraId="1424A702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  <w:tc>
          <w:tcPr>
            <w:tcW w:w="1530" w:type="dxa"/>
          </w:tcPr>
          <w:p w14:paraId="5D27B8FD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2160" w:type="dxa"/>
          </w:tcPr>
          <w:p w14:paraId="57F0A3C4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45C77895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069D8EE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47B3CC0C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57A7BAEE" w14:textId="77777777" w:rsidR="005B0F1B" w:rsidRPr="0086409E" w:rsidRDefault="005B0F1B" w:rsidP="005B0F1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58BB1CBE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2070" w:type="dxa"/>
            <w:gridSpan w:val="2"/>
          </w:tcPr>
          <w:p w14:paraId="1D4A8E86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04A7AED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45AC48B" w14:textId="77777777" w:rsidR="00560584" w:rsidRPr="000B6825" w:rsidRDefault="00560584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407" w:type="dxa"/>
          </w:tcPr>
          <w:p w14:paraId="3730370A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FBC4F3A" w14:textId="210CED1F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07F1939C" w14:textId="59B876E0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  <w:p w14:paraId="3932D84C" w14:textId="77777777" w:rsidR="0064550B" w:rsidRPr="0086409E" w:rsidRDefault="0064550B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6EA0A03E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</w:tr>
      <w:tr w:rsidR="00231EAA" w:rsidRPr="000A21D6" w14:paraId="0E5065ED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0FEEDC30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530" w:type="dxa"/>
          </w:tcPr>
          <w:p w14:paraId="5981D555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  <w:p w14:paraId="64E20B0C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ECEBE26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6C619C22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2273" w:type="dxa"/>
          </w:tcPr>
          <w:p w14:paraId="77AFA681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2070" w:type="dxa"/>
            <w:gridSpan w:val="2"/>
          </w:tcPr>
          <w:p w14:paraId="2893A145" w14:textId="77777777" w:rsidR="00560584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 w14:paraId="429E9807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593B14B7" w14:textId="77777777" w:rsidR="00560584" w:rsidRPr="0086409E" w:rsidRDefault="00560584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4A9697F5" w14:textId="77777777" w:rsidR="00560584" w:rsidRPr="0086409E" w:rsidRDefault="00560584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FF7C1D" w:rsidRPr="000A21D6" w14:paraId="6FFDB76C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536BF75E" w14:textId="77777777" w:rsidR="00FF7C1D" w:rsidRPr="000A21D6" w:rsidRDefault="00FF7C1D" w:rsidP="009442C7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A21D6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November </w:t>
            </w:r>
            <w:r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1C72AB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</w:tc>
      </w:tr>
      <w:tr w:rsidR="00231EAA" w:rsidRPr="000A21D6" w14:paraId="102A4726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7372A81C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10A8405F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21BA3C4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00A73960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2A50D99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7AB834CB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07CE4B45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231FCF76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40F82F4E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0C3BAD83" w14:textId="77777777" w:rsidR="001C72AB" w:rsidRPr="000A21D6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687C3CD3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01365A60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1D35C1AF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325421E1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283" w:type="dxa"/>
            <w:shd w:val="clear" w:color="auto" w:fill="E6E6E6"/>
          </w:tcPr>
          <w:p w14:paraId="60A488C5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2</w:t>
            </w:r>
          </w:p>
        </w:tc>
      </w:tr>
      <w:tr w:rsidR="00231EAA" w:rsidRPr="000A21D6" w14:paraId="5F792F83" w14:textId="77777777" w:rsidTr="00B01B43">
        <w:trPr>
          <w:trHeight w:hRule="exact" w:val="1702"/>
        </w:trPr>
        <w:tc>
          <w:tcPr>
            <w:tcW w:w="1237" w:type="dxa"/>
            <w:shd w:val="clear" w:color="auto" w:fill="E6E6E6"/>
          </w:tcPr>
          <w:p w14:paraId="1666B497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530" w:type="dxa"/>
          </w:tcPr>
          <w:p w14:paraId="7D2ACCB5" w14:textId="77777777" w:rsidR="001C72AB" w:rsidRPr="00DE6C0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160" w:type="dxa"/>
          </w:tcPr>
          <w:p w14:paraId="6DFC435F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5</w:t>
            </w:r>
          </w:p>
          <w:p w14:paraId="01B18B07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132F343B" w14:textId="77777777" w:rsidR="001C72AB" w:rsidRPr="000E7A1E" w:rsidRDefault="001C72AB" w:rsidP="00714200">
            <w:pPr>
              <w:pStyle w:val="Dates"/>
            </w:pPr>
          </w:p>
        </w:tc>
        <w:tc>
          <w:tcPr>
            <w:tcW w:w="2273" w:type="dxa"/>
          </w:tcPr>
          <w:p w14:paraId="14F3871E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070" w:type="dxa"/>
            <w:gridSpan w:val="2"/>
          </w:tcPr>
          <w:p w14:paraId="5D933F8C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7</w:t>
            </w:r>
          </w:p>
          <w:p w14:paraId="74F9B9CB" w14:textId="77777777" w:rsidR="00790710" w:rsidRPr="00790710" w:rsidRDefault="00790710" w:rsidP="00714200">
            <w:pPr>
              <w:pStyle w:val="Dates"/>
              <w:rPr>
                <w:b/>
              </w:rPr>
            </w:pPr>
            <w:r w:rsidRPr="00790710">
              <w:rPr>
                <w:b/>
              </w:rPr>
              <w:t>No Meeting</w:t>
            </w:r>
          </w:p>
        </w:tc>
        <w:tc>
          <w:tcPr>
            <w:tcW w:w="2407" w:type="dxa"/>
          </w:tcPr>
          <w:p w14:paraId="14B559DA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8</w:t>
            </w:r>
          </w:p>
          <w:p w14:paraId="007F1CDA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2B599C14" w14:textId="27827F22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27C58482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9</w:t>
            </w:r>
          </w:p>
        </w:tc>
      </w:tr>
      <w:tr w:rsidR="00231EAA" w:rsidRPr="000A21D6" w14:paraId="450802B1" w14:textId="77777777" w:rsidTr="00B01B43">
        <w:trPr>
          <w:trHeight w:hRule="exact" w:val="1756"/>
        </w:trPr>
        <w:tc>
          <w:tcPr>
            <w:tcW w:w="1237" w:type="dxa"/>
            <w:shd w:val="clear" w:color="auto" w:fill="E6E6E6"/>
          </w:tcPr>
          <w:p w14:paraId="4720AEF3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1530" w:type="dxa"/>
          </w:tcPr>
          <w:p w14:paraId="4BE46B81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11</w:t>
            </w:r>
          </w:p>
          <w:p w14:paraId="14FD1BCB" w14:textId="77777777" w:rsidR="001C72AB" w:rsidRPr="00DE6C0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160" w:type="dxa"/>
          </w:tcPr>
          <w:p w14:paraId="4D1FEBC0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2273" w:type="dxa"/>
          </w:tcPr>
          <w:p w14:paraId="5CA3F6A5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13</w:t>
            </w:r>
          </w:p>
          <w:p w14:paraId="193A063D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620E1405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5122F70E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456CBBDD" w14:textId="77777777" w:rsidR="00790710" w:rsidRPr="000E7A1E" w:rsidRDefault="00790710" w:rsidP="00790710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5B0F1B">
              <w:rPr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776FD6B6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2407" w:type="dxa"/>
          </w:tcPr>
          <w:p w14:paraId="188D049F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1283" w:type="dxa"/>
            <w:shd w:val="clear" w:color="auto" w:fill="E6E6E6"/>
          </w:tcPr>
          <w:p w14:paraId="74F70F04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16</w:t>
            </w:r>
          </w:p>
        </w:tc>
      </w:tr>
      <w:tr w:rsidR="00231EAA" w:rsidRPr="000A21D6" w14:paraId="45D9EE1C" w14:textId="77777777" w:rsidTr="00B01B43">
        <w:trPr>
          <w:trHeight w:hRule="exact" w:val="1792"/>
        </w:trPr>
        <w:tc>
          <w:tcPr>
            <w:tcW w:w="1237" w:type="dxa"/>
            <w:shd w:val="clear" w:color="auto" w:fill="E6E6E6"/>
          </w:tcPr>
          <w:p w14:paraId="5F5C0C0D" w14:textId="77777777" w:rsidR="001C72AB" w:rsidRDefault="001C72A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 w14:paraId="69474110" w14:textId="77777777" w:rsidR="001C72AB" w:rsidRDefault="001C72AB" w:rsidP="00714200">
            <w:pPr>
              <w:pStyle w:val="Dates"/>
              <w:rPr>
                <w:sz w:val="32"/>
                <w:szCs w:val="32"/>
              </w:rPr>
            </w:pPr>
          </w:p>
          <w:p w14:paraId="6D97E3B1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1530" w:type="dxa"/>
          </w:tcPr>
          <w:p w14:paraId="7706F82E" w14:textId="77777777" w:rsidR="001C72AB" w:rsidRPr="00DE6C0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DE6C0E">
              <w:rPr>
                <w:b/>
                <w:sz w:val="32"/>
                <w:szCs w:val="32"/>
              </w:rPr>
              <w:t>18</w:t>
            </w:r>
          </w:p>
          <w:p w14:paraId="616BF8B7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</w:p>
          <w:p w14:paraId="06317600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14:paraId="32889898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19</w:t>
            </w:r>
          </w:p>
          <w:p w14:paraId="3D52DAB5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  <w:p w14:paraId="2E9D2347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5D5F263F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2070" w:type="dxa"/>
            <w:gridSpan w:val="2"/>
          </w:tcPr>
          <w:p w14:paraId="05AFABB3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21</w:t>
            </w:r>
          </w:p>
          <w:p w14:paraId="3F5A928C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0B4D842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04D915D3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264B155B" w14:textId="1726FBD3" w:rsidR="00CB2430" w:rsidRPr="000E7A1E" w:rsidRDefault="00CB2430" w:rsidP="00CB2430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54540E13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22</w:t>
            </w:r>
          </w:p>
          <w:p w14:paraId="427F8719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297F0F10" w14:textId="316E90BE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0A71ABD6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23</w:t>
            </w:r>
          </w:p>
        </w:tc>
      </w:tr>
      <w:tr w:rsidR="00231EAA" w:rsidRPr="000A21D6" w14:paraId="0D8E88D5" w14:textId="77777777" w:rsidTr="00B01B43">
        <w:trPr>
          <w:trHeight w:hRule="exact" w:val="1900"/>
        </w:trPr>
        <w:tc>
          <w:tcPr>
            <w:tcW w:w="1237" w:type="dxa"/>
            <w:shd w:val="clear" w:color="auto" w:fill="E6E6E6"/>
          </w:tcPr>
          <w:p w14:paraId="549078F2" w14:textId="77777777" w:rsidR="001C72AB" w:rsidRPr="000A21D6" w:rsidRDefault="001C72AB" w:rsidP="00714200"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</w:tc>
        <w:tc>
          <w:tcPr>
            <w:tcW w:w="1530" w:type="dxa"/>
          </w:tcPr>
          <w:p w14:paraId="457CAE69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5E646E">
              <w:rPr>
                <w:b/>
                <w:sz w:val="32"/>
                <w:szCs w:val="32"/>
              </w:rPr>
              <w:t>25</w:t>
            </w:r>
          </w:p>
          <w:p w14:paraId="5B3BCB75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</w:p>
          <w:p w14:paraId="1FF93520" w14:textId="77777777" w:rsidR="001C72AB" w:rsidRPr="005E646E" w:rsidRDefault="001C72AB" w:rsidP="00714200">
            <w:pPr>
              <w:pStyle w:val="Dates"/>
            </w:pPr>
          </w:p>
        </w:tc>
        <w:tc>
          <w:tcPr>
            <w:tcW w:w="2160" w:type="dxa"/>
          </w:tcPr>
          <w:p w14:paraId="3677DC80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26</w:t>
            </w:r>
          </w:p>
          <w:p w14:paraId="2F52E61B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A5257DA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640108F4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16C172C7" w14:textId="77777777" w:rsidR="005B0F1B" w:rsidRPr="000E7A1E" w:rsidRDefault="005B0F1B" w:rsidP="005B0F1B">
            <w:pPr>
              <w:pStyle w:val="Dates"/>
              <w:jc w:val="center"/>
              <w:rPr>
                <w:b/>
                <w:sz w:val="32"/>
                <w:szCs w:val="32"/>
              </w:rPr>
            </w:pPr>
            <w:r w:rsidRPr="00231EAA">
              <w:rPr>
                <w:b/>
                <w:sz w:val="22"/>
                <w:szCs w:val="22"/>
              </w:rPr>
              <w:t>6:30 – 8:00 PM</w:t>
            </w:r>
          </w:p>
        </w:tc>
        <w:tc>
          <w:tcPr>
            <w:tcW w:w="2273" w:type="dxa"/>
          </w:tcPr>
          <w:p w14:paraId="165CF29E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070" w:type="dxa"/>
            <w:gridSpan w:val="2"/>
          </w:tcPr>
          <w:p w14:paraId="06D46554" w14:textId="77777777" w:rsidR="001C72AB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28</w:t>
            </w:r>
          </w:p>
          <w:p w14:paraId="1D3FF766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3A02BA27" w14:textId="77777777" w:rsidR="001C72AB" w:rsidRPr="000E7A1E" w:rsidRDefault="001C72AB" w:rsidP="00714200">
            <w:pPr>
              <w:pStyle w:val="Dates"/>
              <w:rPr>
                <w:b/>
                <w:sz w:val="32"/>
                <w:szCs w:val="32"/>
              </w:rPr>
            </w:pPr>
            <w:r w:rsidRPr="000E7A1E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1283" w:type="dxa"/>
            <w:shd w:val="clear" w:color="auto" w:fill="E6E6E6"/>
          </w:tcPr>
          <w:p w14:paraId="15AC498E" w14:textId="77777777" w:rsidR="001C72AB" w:rsidRPr="000E7A1E" w:rsidRDefault="001C72AB" w:rsidP="00714200">
            <w:pPr>
              <w:pStyle w:val="Dates"/>
              <w:rPr>
                <w:sz w:val="32"/>
                <w:szCs w:val="32"/>
              </w:rPr>
            </w:pPr>
            <w:r w:rsidRPr="000E7A1E">
              <w:rPr>
                <w:sz w:val="32"/>
                <w:szCs w:val="32"/>
              </w:rPr>
              <w:t>30</w:t>
            </w:r>
          </w:p>
        </w:tc>
      </w:tr>
      <w:tr w:rsidR="00FF7C1D" w:rsidRPr="000A21D6" w14:paraId="48069CB5" w14:textId="77777777" w:rsidTr="00790710">
        <w:trPr>
          <w:trHeight w:hRule="exact" w:val="576"/>
        </w:trPr>
        <w:tc>
          <w:tcPr>
            <w:tcW w:w="12960" w:type="dxa"/>
            <w:gridSpan w:val="8"/>
            <w:vAlign w:val="center"/>
          </w:tcPr>
          <w:p w14:paraId="31471305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0E7A1E">
              <w:rPr>
                <w:rFonts w:ascii="Century Gothic" w:hAnsi="Century Gothic"/>
                <w:b/>
                <w:sz w:val="44"/>
                <w:szCs w:val="44"/>
              </w:rPr>
              <w:lastRenderedPageBreak/>
              <w:t xml:space="preserve">December </w:t>
            </w:r>
            <w:r w:rsidR="008E027F">
              <w:rPr>
                <w:rFonts w:ascii="Century Gothic" w:hAnsi="Century Gothic"/>
                <w:b/>
                <w:sz w:val="44"/>
                <w:szCs w:val="44"/>
              </w:rPr>
              <w:t>201</w:t>
            </w:r>
            <w:r w:rsidR="00D83A3D">
              <w:rPr>
                <w:rFonts w:ascii="Century Gothic" w:hAnsi="Century Gothic"/>
                <w:b/>
                <w:sz w:val="44"/>
                <w:szCs w:val="44"/>
              </w:rPr>
              <w:t>9</w:t>
            </w:r>
          </w:p>
          <w:p w14:paraId="0EB16F47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</w:rPr>
            </w:pPr>
          </w:p>
        </w:tc>
      </w:tr>
      <w:tr w:rsidR="00231EAA" w:rsidRPr="000A21D6" w14:paraId="2D34A6CA" w14:textId="77777777" w:rsidTr="00231EAA">
        <w:trPr>
          <w:trHeight w:hRule="exact" w:val="432"/>
        </w:trPr>
        <w:tc>
          <w:tcPr>
            <w:tcW w:w="1237" w:type="dxa"/>
            <w:shd w:val="clear" w:color="auto" w:fill="C0C0C0"/>
            <w:vAlign w:val="center"/>
          </w:tcPr>
          <w:p w14:paraId="40B6A226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530" w:type="dxa"/>
            <w:shd w:val="clear" w:color="auto" w:fill="C0C0C0"/>
            <w:vAlign w:val="center"/>
          </w:tcPr>
          <w:p w14:paraId="39774FD7" w14:textId="77777777" w:rsidR="00FF7C1D" w:rsidRPr="000A21D6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A21D6"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shd w:val="clear" w:color="auto" w:fill="C0C0C0"/>
            <w:vAlign w:val="center"/>
          </w:tcPr>
          <w:p w14:paraId="313EC240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E7A1E"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2273" w:type="dxa"/>
            <w:shd w:val="clear" w:color="auto" w:fill="C0C0C0"/>
            <w:vAlign w:val="center"/>
          </w:tcPr>
          <w:p w14:paraId="4FAECE3E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E7A1E"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2070" w:type="dxa"/>
            <w:gridSpan w:val="2"/>
            <w:shd w:val="clear" w:color="auto" w:fill="C0C0C0"/>
            <w:vAlign w:val="center"/>
          </w:tcPr>
          <w:p w14:paraId="002AF4D2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E7A1E"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2407" w:type="dxa"/>
            <w:shd w:val="clear" w:color="auto" w:fill="C0C0C0"/>
            <w:vAlign w:val="center"/>
          </w:tcPr>
          <w:p w14:paraId="0AFEDD08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E7A1E"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283" w:type="dxa"/>
            <w:shd w:val="clear" w:color="auto" w:fill="C0C0C0"/>
            <w:vAlign w:val="center"/>
          </w:tcPr>
          <w:p w14:paraId="6E722CFC" w14:textId="77777777" w:rsidR="00FF7C1D" w:rsidRPr="000E7A1E" w:rsidRDefault="00FF7C1D" w:rsidP="000A21D6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0E7A1E"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 w:rsidR="00231EAA" w:rsidRPr="000A21D6" w14:paraId="0D16696C" w14:textId="77777777" w:rsidTr="00B01B43">
        <w:trPr>
          <w:trHeight w:hRule="exact" w:val="1765"/>
        </w:trPr>
        <w:tc>
          <w:tcPr>
            <w:tcW w:w="1237" w:type="dxa"/>
            <w:shd w:val="clear" w:color="auto" w:fill="E6E6E6"/>
          </w:tcPr>
          <w:p w14:paraId="57EF69A0" w14:textId="77777777" w:rsidR="00F64439" w:rsidRPr="00597CB4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597CB4">
              <w:rPr>
                <w:rFonts w:ascii="Century Gothic" w:hAnsi="Century Gothic"/>
                <w:sz w:val="32"/>
                <w:szCs w:val="32"/>
              </w:rPr>
              <w:t>1</w:t>
            </w:r>
          </w:p>
          <w:p w14:paraId="16B3FB97" w14:textId="77777777" w:rsidR="00F64439" w:rsidRPr="00597CB4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11C788E1" w14:textId="77777777" w:rsidR="00F64439" w:rsidRPr="00597CB4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EDADBFB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2160" w:type="dxa"/>
          </w:tcPr>
          <w:p w14:paraId="1D360786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2273" w:type="dxa"/>
          </w:tcPr>
          <w:p w14:paraId="3CCB6344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61ABFB65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1DD84DC6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0E2C76FB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5ADD2AB0" w14:textId="77777777" w:rsidR="00790710" w:rsidRPr="005B0F1B" w:rsidRDefault="00790710" w:rsidP="00790710">
            <w:pPr>
              <w:tabs>
                <w:tab w:val="center" w:pos="927"/>
              </w:tabs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71BB81EB" w14:textId="77777777" w:rsidR="00790710" w:rsidRPr="005B0F1B" w:rsidRDefault="00790710" w:rsidP="0079071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Sterling Public Library</w:t>
            </w:r>
          </w:p>
          <w:p w14:paraId="4174085C" w14:textId="77777777" w:rsidR="00790710" w:rsidRPr="000A21D6" w:rsidRDefault="00790710" w:rsidP="007907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2:00 – 3:30 PM</w:t>
            </w:r>
          </w:p>
        </w:tc>
        <w:tc>
          <w:tcPr>
            <w:tcW w:w="2407" w:type="dxa"/>
          </w:tcPr>
          <w:p w14:paraId="1B719228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283" w:type="dxa"/>
            <w:shd w:val="clear" w:color="auto" w:fill="E6E6E6"/>
          </w:tcPr>
          <w:p w14:paraId="6F00CF1C" w14:textId="77777777" w:rsidR="00F64439" w:rsidRPr="000A21D6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231EAA" w:rsidRPr="000A21D6" w14:paraId="676D00B7" w14:textId="77777777" w:rsidTr="00B01B43">
        <w:trPr>
          <w:trHeight w:hRule="exact" w:val="1792"/>
        </w:trPr>
        <w:tc>
          <w:tcPr>
            <w:tcW w:w="1237" w:type="dxa"/>
            <w:shd w:val="clear" w:color="auto" w:fill="E6E6E6"/>
          </w:tcPr>
          <w:p w14:paraId="2FD71EA4" w14:textId="77777777" w:rsidR="00F64439" w:rsidRPr="000E7A1E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6ABF3B37" w14:textId="77777777" w:rsidR="00F64439" w:rsidRPr="000E7A1E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  <w:p w14:paraId="454F8B51" w14:textId="77777777" w:rsidR="00F64439" w:rsidRPr="000E7A1E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530" w:type="dxa"/>
          </w:tcPr>
          <w:p w14:paraId="17A07034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0FD4333" w14:textId="77777777" w:rsidR="00F64439" w:rsidRPr="000E7A1E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</w:tcPr>
          <w:p w14:paraId="0F07B9DF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2273" w:type="dxa"/>
          </w:tcPr>
          <w:p w14:paraId="36725849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B1B74E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4BD21822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55F4A04D" w14:textId="77777777" w:rsidR="00790710" w:rsidRPr="005B0F1B" w:rsidRDefault="00790710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24B67C8C" w14:textId="77777777" w:rsidR="00F64439" w:rsidRPr="00790710" w:rsidRDefault="00790710" w:rsidP="005B0F1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B0F1B">
              <w:rPr>
                <w:rFonts w:ascii="Century Gothic" w:hAnsi="Century Gothic"/>
                <w:b/>
                <w:sz w:val="22"/>
                <w:szCs w:val="22"/>
              </w:rPr>
              <w:t>2:30 - 4:00 PM</w:t>
            </w:r>
          </w:p>
        </w:tc>
        <w:tc>
          <w:tcPr>
            <w:tcW w:w="2070" w:type="dxa"/>
            <w:gridSpan w:val="2"/>
          </w:tcPr>
          <w:p w14:paraId="07D4C0C8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2407" w:type="dxa"/>
          </w:tcPr>
          <w:p w14:paraId="79B38783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621C4A07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07F47BCC" w14:textId="7250C801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493DEAFE" w14:textId="77777777" w:rsidR="00F64439" w:rsidRPr="000A21D6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</w:tr>
      <w:tr w:rsidR="00231EAA" w:rsidRPr="000A21D6" w14:paraId="2B53E51A" w14:textId="77777777" w:rsidTr="00B01B43">
        <w:trPr>
          <w:trHeight w:hRule="exact" w:val="1711"/>
        </w:trPr>
        <w:tc>
          <w:tcPr>
            <w:tcW w:w="1237" w:type="dxa"/>
            <w:shd w:val="clear" w:color="auto" w:fill="E6E6E6"/>
          </w:tcPr>
          <w:p w14:paraId="5BC162A4" w14:textId="77777777" w:rsidR="00F64439" w:rsidRPr="000E7A1E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530" w:type="dxa"/>
          </w:tcPr>
          <w:p w14:paraId="24F21894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  <w:p w14:paraId="76A5A7ED" w14:textId="77777777" w:rsidR="00F64439" w:rsidRPr="000E7A1E" w:rsidRDefault="00F64439" w:rsidP="00714200">
            <w:pPr>
              <w:rPr>
                <w:rFonts w:ascii="Verdana" w:hAnsi="Verdana" w:cs="Verdana"/>
                <w:sz w:val="20"/>
                <w:szCs w:val="20"/>
              </w:rPr>
            </w:pPr>
          </w:p>
          <w:p w14:paraId="4C2817D9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</w:tcPr>
          <w:p w14:paraId="3927B746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3AED14B" w14:textId="77777777" w:rsidR="00F64439" w:rsidRPr="000E7A1E" w:rsidRDefault="00F64439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273" w:type="dxa"/>
          </w:tcPr>
          <w:p w14:paraId="24A0146C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2070" w:type="dxa"/>
            <w:gridSpan w:val="2"/>
          </w:tcPr>
          <w:p w14:paraId="4D977BA8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76FCA1A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26A91AC4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CGH Hospital</w:t>
            </w:r>
          </w:p>
          <w:p w14:paraId="4074AA71" w14:textId="77777777" w:rsidR="00CB2430" w:rsidRPr="00231EAA" w:rsidRDefault="00CB2430" w:rsidP="00CB2430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Classroom 1</w:t>
            </w:r>
          </w:p>
          <w:p w14:paraId="2C3C3579" w14:textId="56BB97B4" w:rsidR="00CB2430" w:rsidRPr="000A21D6" w:rsidRDefault="00CB2430" w:rsidP="00CB243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</w:tc>
        <w:tc>
          <w:tcPr>
            <w:tcW w:w="2407" w:type="dxa"/>
          </w:tcPr>
          <w:p w14:paraId="1CDC2C50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283" w:type="dxa"/>
            <w:shd w:val="clear" w:color="auto" w:fill="E6E6E6"/>
          </w:tcPr>
          <w:p w14:paraId="459CCC3C" w14:textId="77777777" w:rsidR="00F64439" w:rsidRPr="000A21D6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231EAA" w:rsidRPr="000A21D6" w14:paraId="4B347E80" w14:textId="77777777" w:rsidTr="00231EAA">
        <w:trPr>
          <w:trHeight w:hRule="exact" w:val="1440"/>
        </w:trPr>
        <w:tc>
          <w:tcPr>
            <w:tcW w:w="1237" w:type="dxa"/>
            <w:shd w:val="clear" w:color="auto" w:fill="E6E6E6"/>
          </w:tcPr>
          <w:p w14:paraId="4C88DEFA" w14:textId="77777777" w:rsidR="00F64439" w:rsidRPr="000E7A1E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530" w:type="dxa"/>
          </w:tcPr>
          <w:p w14:paraId="39DEF011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2160" w:type="dxa"/>
          </w:tcPr>
          <w:p w14:paraId="38AC8E73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2273" w:type="dxa"/>
          </w:tcPr>
          <w:p w14:paraId="4EE19630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3F4B830F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4EEFA533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AA16BB2" w14:textId="77777777" w:rsidR="00F64439" w:rsidRPr="00E712A9" w:rsidRDefault="00F64439" w:rsidP="00714200">
            <w:pPr>
              <w:autoSpaceDE w:val="0"/>
              <w:autoSpaceDN w:val="0"/>
              <w:adjustRightInd w:val="0"/>
              <w:spacing w:line="360" w:lineRule="exact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2407" w:type="dxa"/>
          </w:tcPr>
          <w:p w14:paraId="2015C9EC" w14:textId="77777777" w:rsidR="00F64439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541BD3A" w14:textId="77777777" w:rsid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Tea Time</w:t>
            </w:r>
          </w:p>
          <w:p w14:paraId="7DAD6127" w14:textId="46050B13" w:rsidR="0064550B" w:rsidRPr="0064550B" w:rsidRDefault="0064550B" w:rsidP="0064550B">
            <w:pPr>
              <w:pStyle w:val="Dates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TBA</w:t>
            </w:r>
          </w:p>
        </w:tc>
        <w:tc>
          <w:tcPr>
            <w:tcW w:w="1283" w:type="dxa"/>
            <w:shd w:val="clear" w:color="auto" w:fill="E6E6E6"/>
          </w:tcPr>
          <w:p w14:paraId="7F751F08" w14:textId="77777777" w:rsidR="00F64439" w:rsidRPr="000A21D6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</w:tr>
      <w:tr w:rsidR="00231EAA" w:rsidRPr="000A21D6" w14:paraId="34A37AC0" w14:textId="77777777" w:rsidTr="00B01B43">
        <w:trPr>
          <w:trHeight w:hRule="exact" w:val="1774"/>
        </w:trPr>
        <w:tc>
          <w:tcPr>
            <w:tcW w:w="1237" w:type="dxa"/>
            <w:shd w:val="clear" w:color="auto" w:fill="E6E6E6"/>
          </w:tcPr>
          <w:p w14:paraId="37E5D36F" w14:textId="77777777" w:rsidR="00F64439" w:rsidRPr="000E7A1E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  <w:r w:rsidRPr="000E7A1E"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530" w:type="dxa"/>
          </w:tcPr>
          <w:p w14:paraId="06ED287D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  <w:p w14:paraId="5336EABF" w14:textId="77777777" w:rsidR="00F64439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7CD88916" w14:textId="77777777" w:rsidR="00F64439" w:rsidRPr="000E7A1E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</w:tcPr>
          <w:p w14:paraId="1A0FF9D2" w14:textId="77777777" w:rsidR="005B0F1B" w:rsidRPr="000E7A1E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  <w:r w:rsidRPr="000E7A1E"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 w14:paraId="71EFA542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Wellness Meeting</w:t>
            </w:r>
          </w:p>
          <w:p w14:paraId="11A3C91E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KSB Town Square</w:t>
            </w:r>
          </w:p>
          <w:p w14:paraId="53674C5A" w14:textId="77777777" w:rsidR="005B0F1B" w:rsidRPr="00231EAA" w:rsidRDefault="005B0F1B" w:rsidP="005B0F1B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Room 202</w:t>
            </w:r>
          </w:p>
          <w:p w14:paraId="3CE90B56" w14:textId="77777777" w:rsidR="00F64439" w:rsidRPr="000E7A1E" w:rsidRDefault="005B0F1B" w:rsidP="005B0F1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231EAA">
              <w:rPr>
                <w:rFonts w:ascii="Century Gothic" w:hAnsi="Century Gothic"/>
                <w:b/>
                <w:sz w:val="22"/>
                <w:szCs w:val="22"/>
              </w:rPr>
              <w:t>6:30 – 8:00 PM</w:t>
            </w:r>
          </w:p>
          <w:p w14:paraId="5364B8A2" w14:textId="77777777" w:rsidR="00F64439" w:rsidRPr="000E7A1E" w:rsidRDefault="00F64439" w:rsidP="00714200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273" w:type="dxa"/>
          </w:tcPr>
          <w:p w14:paraId="5A0C0940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070" w:type="dxa"/>
            <w:gridSpan w:val="2"/>
          </w:tcPr>
          <w:p w14:paraId="1ACBB365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2407" w:type="dxa"/>
          </w:tcPr>
          <w:p w14:paraId="13ADE6B0" w14:textId="77777777" w:rsidR="00F64439" w:rsidRPr="000A21D6" w:rsidRDefault="00F64439" w:rsidP="00714200">
            <w:pPr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283" w:type="dxa"/>
            <w:shd w:val="clear" w:color="auto" w:fill="E6E6E6"/>
          </w:tcPr>
          <w:p w14:paraId="11779BDF" w14:textId="77777777" w:rsidR="00F64439" w:rsidRPr="000A21D6" w:rsidRDefault="00F64439" w:rsidP="00714200">
            <w:pPr>
              <w:rPr>
                <w:rFonts w:ascii="Century Gothic" w:hAnsi="Century Gothic"/>
                <w:sz w:val="32"/>
                <w:szCs w:val="32"/>
              </w:rPr>
            </w:pPr>
          </w:p>
        </w:tc>
      </w:tr>
    </w:tbl>
    <w:p w14:paraId="7EA8EF30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5C0149">
      <w:footerReference w:type="default" r:id="rId7"/>
      <w:pgSz w:w="15840" w:h="12240" w:orient="landscape" w:code="1"/>
      <w:pgMar w:top="1296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C8CD73" w14:textId="77777777" w:rsidR="00312DF7" w:rsidRDefault="00312DF7" w:rsidP="000D7583">
      <w:r>
        <w:separator/>
      </w:r>
    </w:p>
  </w:endnote>
  <w:endnote w:type="continuationSeparator" w:id="0">
    <w:p w14:paraId="6C73DB13" w14:textId="77777777" w:rsidR="00312DF7" w:rsidRDefault="00312DF7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51B29" w14:textId="77777777" w:rsidR="00CD5A7C" w:rsidRPr="009D7494" w:rsidRDefault="00312DF7" w:rsidP="009D7494">
    <w:pPr>
      <w:pStyle w:val="Footer"/>
      <w:jc w:val="right"/>
      <w:rPr>
        <w:color w:val="404040"/>
        <w:szCs w:val="20"/>
      </w:rPr>
    </w:pPr>
    <w:hyperlink r:id="rId1" w:history="1">
      <w:r w:rsidR="00CD5A7C">
        <w:rPr>
          <w:rStyle w:val="Hyperlink"/>
          <w:rFonts w:ascii="Verdana" w:hAnsi="Verdana"/>
          <w:color w:val="404040"/>
          <w:sz w:val="20"/>
          <w:szCs w:val="20"/>
          <w:u w:val="none"/>
        </w:rPr>
        <w:t>Calendar Template</w:t>
      </w:r>
    </w:hyperlink>
    <w:r w:rsidR="00CD5A7C" w:rsidRPr="009D7494">
      <w:rPr>
        <w:rFonts w:ascii="Verdana" w:hAnsi="Verdana"/>
        <w:color w:val="404040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6A82F7" w14:textId="77777777" w:rsidR="00312DF7" w:rsidRDefault="00312DF7" w:rsidP="000D7583">
      <w:r>
        <w:separator/>
      </w:r>
    </w:p>
  </w:footnote>
  <w:footnote w:type="continuationSeparator" w:id="0">
    <w:p w14:paraId="0558C1E8" w14:textId="77777777" w:rsidR="00312DF7" w:rsidRDefault="00312DF7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AA"/>
    <w:rsid w:val="00002B3E"/>
    <w:rsid w:val="00011FA2"/>
    <w:rsid w:val="00017DAF"/>
    <w:rsid w:val="00026D2C"/>
    <w:rsid w:val="0002773B"/>
    <w:rsid w:val="00033A75"/>
    <w:rsid w:val="00034AD1"/>
    <w:rsid w:val="000350F6"/>
    <w:rsid w:val="00040AB7"/>
    <w:rsid w:val="00041880"/>
    <w:rsid w:val="00044EB5"/>
    <w:rsid w:val="00047636"/>
    <w:rsid w:val="000500A2"/>
    <w:rsid w:val="00050AEE"/>
    <w:rsid w:val="00061294"/>
    <w:rsid w:val="0006571B"/>
    <w:rsid w:val="0006643C"/>
    <w:rsid w:val="000700B6"/>
    <w:rsid w:val="00070812"/>
    <w:rsid w:val="00072E08"/>
    <w:rsid w:val="0007378D"/>
    <w:rsid w:val="00074F63"/>
    <w:rsid w:val="00091EE4"/>
    <w:rsid w:val="00094D0E"/>
    <w:rsid w:val="000A03D2"/>
    <w:rsid w:val="000A0CF9"/>
    <w:rsid w:val="000A21D6"/>
    <w:rsid w:val="000A43E9"/>
    <w:rsid w:val="000B03E2"/>
    <w:rsid w:val="000B6067"/>
    <w:rsid w:val="000B667C"/>
    <w:rsid w:val="000B6825"/>
    <w:rsid w:val="000C5310"/>
    <w:rsid w:val="000D01D2"/>
    <w:rsid w:val="000D3324"/>
    <w:rsid w:val="000D7583"/>
    <w:rsid w:val="000E6D32"/>
    <w:rsid w:val="000E7A1E"/>
    <w:rsid w:val="000F6587"/>
    <w:rsid w:val="00102830"/>
    <w:rsid w:val="001117F4"/>
    <w:rsid w:val="00113ABC"/>
    <w:rsid w:val="00116E7A"/>
    <w:rsid w:val="00122822"/>
    <w:rsid w:val="001301C0"/>
    <w:rsid w:val="00130BE2"/>
    <w:rsid w:val="00130EA6"/>
    <w:rsid w:val="00135BAE"/>
    <w:rsid w:val="00140FE7"/>
    <w:rsid w:val="00147B14"/>
    <w:rsid w:val="001500C3"/>
    <w:rsid w:val="001530C6"/>
    <w:rsid w:val="00154BE7"/>
    <w:rsid w:val="0015616B"/>
    <w:rsid w:val="0017353A"/>
    <w:rsid w:val="00174A28"/>
    <w:rsid w:val="00177F74"/>
    <w:rsid w:val="00181B52"/>
    <w:rsid w:val="001845A2"/>
    <w:rsid w:val="00184CC8"/>
    <w:rsid w:val="0018782F"/>
    <w:rsid w:val="0019094E"/>
    <w:rsid w:val="00190E36"/>
    <w:rsid w:val="0019192B"/>
    <w:rsid w:val="00195562"/>
    <w:rsid w:val="0019576D"/>
    <w:rsid w:val="00196BF1"/>
    <w:rsid w:val="001A6751"/>
    <w:rsid w:val="001A7B18"/>
    <w:rsid w:val="001B14C0"/>
    <w:rsid w:val="001B7DAE"/>
    <w:rsid w:val="001C4186"/>
    <w:rsid w:val="001C72AB"/>
    <w:rsid w:val="001C766A"/>
    <w:rsid w:val="001C7F7A"/>
    <w:rsid w:val="001D0E5E"/>
    <w:rsid w:val="001D7158"/>
    <w:rsid w:val="001D7EDD"/>
    <w:rsid w:val="001F0C87"/>
    <w:rsid w:val="001F2D83"/>
    <w:rsid w:val="001F2F90"/>
    <w:rsid w:val="001F4C0A"/>
    <w:rsid w:val="001F68A1"/>
    <w:rsid w:val="00201105"/>
    <w:rsid w:val="002204C4"/>
    <w:rsid w:val="00231EAA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018C"/>
    <w:rsid w:val="0029579A"/>
    <w:rsid w:val="002A0A19"/>
    <w:rsid w:val="002B0EA6"/>
    <w:rsid w:val="002B0EAA"/>
    <w:rsid w:val="002B2C85"/>
    <w:rsid w:val="002B7DBF"/>
    <w:rsid w:val="002C21AE"/>
    <w:rsid w:val="002C7AD6"/>
    <w:rsid w:val="002D4009"/>
    <w:rsid w:val="002D445F"/>
    <w:rsid w:val="002D6EDC"/>
    <w:rsid w:val="002D7BC6"/>
    <w:rsid w:val="002E1C32"/>
    <w:rsid w:val="002E361D"/>
    <w:rsid w:val="002E556F"/>
    <w:rsid w:val="00311DAE"/>
    <w:rsid w:val="00312DF7"/>
    <w:rsid w:val="003160C4"/>
    <w:rsid w:val="003202C8"/>
    <w:rsid w:val="0032273A"/>
    <w:rsid w:val="00326DA2"/>
    <w:rsid w:val="003306F3"/>
    <w:rsid w:val="00331C75"/>
    <w:rsid w:val="00331CA2"/>
    <w:rsid w:val="00336945"/>
    <w:rsid w:val="003373FF"/>
    <w:rsid w:val="00337B1A"/>
    <w:rsid w:val="00342BAE"/>
    <w:rsid w:val="0035734F"/>
    <w:rsid w:val="00370D45"/>
    <w:rsid w:val="00374AA4"/>
    <w:rsid w:val="00376F81"/>
    <w:rsid w:val="00393FF9"/>
    <w:rsid w:val="003943BD"/>
    <w:rsid w:val="003A0576"/>
    <w:rsid w:val="003A07DB"/>
    <w:rsid w:val="003B4EB4"/>
    <w:rsid w:val="003B5AC9"/>
    <w:rsid w:val="003C2D15"/>
    <w:rsid w:val="003C31EB"/>
    <w:rsid w:val="003C3ADA"/>
    <w:rsid w:val="003C3F29"/>
    <w:rsid w:val="003E1044"/>
    <w:rsid w:val="003E2C2C"/>
    <w:rsid w:val="003E666C"/>
    <w:rsid w:val="003E6BD8"/>
    <w:rsid w:val="003F6E4C"/>
    <w:rsid w:val="00424606"/>
    <w:rsid w:val="00424E20"/>
    <w:rsid w:val="00437DC3"/>
    <w:rsid w:val="004405E9"/>
    <w:rsid w:val="004444B4"/>
    <w:rsid w:val="004457CC"/>
    <w:rsid w:val="004507A4"/>
    <w:rsid w:val="00477331"/>
    <w:rsid w:val="00484BF0"/>
    <w:rsid w:val="00495A67"/>
    <w:rsid w:val="004A0250"/>
    <w:rsid w:val="004B228D"/>
    <w:rsid w:val="004B2DA2"/>
    <w:rsid w:val="004C2E64"/>
    <w:rsid w:val="004C43DF"/>
    <w:rsid w:val="004C4E3C"/>
    <w:rsid w:val="004C6107"/>
    <w:rsid w:val="004E1692"/>
    <w:rsid w:val="004E68E4"/>
    <w:rsid w:val="004E768C"/>
    <w:rsid w:val="004F3AF4"/>
    <w:rsid w:val="004F50E1"/>
    <w:rsid w:val="004F72E1"/>
    <w:rsid w:val="005014EC"/>
    <w:rsid w:val="005121DE"/>
    <w:rsid w:val="00523437"/>
    <w:rsid w:val="0053411B"/>
    <w:rsid w:val="0053592A"/>
    <w:rsid w:val="0054745A"/>
    <w:rsid w:val="00550871"/>
    <w:rsid w:val="00554DF0"/>
    <w:rsid w:val="0055566D"/>
    <w:rsid w:val="00560584"/>
    <w:rsid w:val="00561466"/>
    <w:rsid w:val="0056393B"/>
    <w:rsid w:val="0056550F"/>
    <w:rsid w:val="00571916"/>
    <w:rsid w:val="00575625"/>
    <w:rsid w:val="00576627"/>
    <w:rsid w:val="00577E6F"/>
    <w:rsid w:val="00581354"/>
    <w:rsid w:val="00593DDD"/>
    <w:rsid w:val="00594A6F"/>
    <w:rsid w:val="00595667"/>
    <w:rsid w:val="00595F8B"/>
    <w:rsid w:val="00596189"/>
    <w:rsid w:val="00597CB4"/>
    <w:rsid w:val="005A3DA6"/>
    <w:rsid w:val="005A5886"/>
    <w:rsid w:val="005A7134"/>
    <w:rsid w:val="005B009F"/>
    <w:rsid w:val="005B0F1B"/>
    <w:rsid w:val="005B1F6A"/>
    <w:rsid w:val="005B21AA"/>
    <w:rsid w:val="005B5D17"/>
    <w:rsid w:val="005B7FF1"/>
    <w:rsid w:val="005C0149"/>
    <w:rsid w:val="005C14EB"/>
    <w:rsid w:val="005C2EFF"/>
    <w:rsid w:val="005C3679"/>
    <w:rsid w:val="005C6B1D"/>
    <w:rsid w:val="005D199C"/>
    <w:rsid w:val="005D3F03"/>
    <w:rsid w:val="005E57E7"/>
    <w:rsid w:val="005E6152"/>
    <w:rsid w:val="005E646E"/>
    <w:rsid w:val="005F1EA2"/>
    <w:rsid w:val="0061453F"/>
    <w:rsid w:val="0062197A"/>
    <w:rsid w:val="00625375"/>
    <w:rsid w:val="00627815"/>
    <w:rsid w:val="00631537"/>
    <w:rsid w:val="00631ACA"/>
    <w:rsid w:val="00631C60"/>
    <w:rsid w:val="00632D8D"/>
    <w:rsid w:val="00635A96"/>
    <w:rsid w:val="0064550B"/>
    <w:rsid w:val="00651C35"/>
    <w:rsid w:val="00655D81"/>
    <w:rsid w:val="0065628A"/>
    <w:rsid w:val="0067744C"/>
    <w:rsid w:val="00680F11"/>
    <w:rsid w:val="0068787C"/>
    <w:rsid w:val="00687C11"/>
    <w:rsid w:val="00691B2D"/>
    <w:rsid w:val="006978D4"/>
    <w:rsid w:val="006A0150"/>
    <w:rsid w:val="006A337B"/>
    <w:rsid w:val="006B02A9"/>
    <w:rsid w:val="006B5E20"/>
    <w:rsid w:val="006C5A6C"/>
    <w:rsid w:val="006C5CC2"/>
    <w:rsid w:val="006C6236"/>
    <w:rsid w:val="006E022A"/>
    <w:rsid w:val="006F2C28"/>
    <w:rsid w:val="0070238D"/>
    <w:rsid w:val="00703BCE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29B6"/>
    <w:rsid w:val="00742F8E"/>
    <w:rsid w:val="00746EE4"/>
    <w:rsid w:val="00761904"/>
    <w:rsid w:val="00763B55"/>
    <w:rsid w:val="007708D6"/>
    <w:rsid w:val="0077594B"/>
    <w:rsid w:val="00785DD8"/>
    <w:rsid w:val="00790710"/>
    <w:rsid w:val="007A1578"/>
    <w:rsid w:val="007A3950"/>
    <w:rsid w:val="007A74C9"/>
    <w:rsid w:val="007B2918"/>
    <w:rsid w:val="007B321C"/>
    <w:rsid w:val="007C0AD5"/>
    <w:rsid w:val="007C133E"/>
    <w:rsid w:val="007C615B"/>
    <w:rsid w:val="007C7D22"/>
    <w:rsid w:val="007D2617"/>
    <w:rsid w:val="007D5870"/>
    <w:rsid w:val="007D5B81"/>
    <w:rsid w:val="007D5B8C"/>
    <w:rsid w:val="007D7B9F"/>
    <w:rsid w:val="007E1261"/>
    <w:rsid w:val="007E400C"/>
    <w:rsid w:val="007E51C3"/>
    <w:rsid w:val="007E6A3A"/>
    <w:rsid w:val="007E726A"/>
    <w:rsid w:val="007F6349"/>
    <w:rsid w:val="007F7BD8"/>
    <w:rsid w:val="00804411"/>
    <w:rsid w:val="00812B22"/>
    <w:rsid w:val="00813EE3"/>
    <w:rsid w:val="0083079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806"/>
    <w:rsid w:val="00891DA2"/>
    <w:rsid w:val="008941C1"/>
    <w:rsid w:val="00894469"/>
    <w:rsid w:val="008A4F08"/>
    <w:rsid w:val="008A5AAF"/>
    <w:rsid w:val="008B4AEF"/>
    <w:rsid w:val="008C7171"/>
    <w:rsid w:val="008D285B"/>
    <w:rsid w:val="008D72BA"/>
    <w:rsid w:val="008E027F"/>
    <w:rsid w:val="008E1912"/>
    <w:rsid w:val="008E431E"/>
    <w:rsid w:val="008F1B61"/>
    <w:rsid w:val="008F389A"/>
    <w:rsid w:val="008F46B3"/>
    <w:rsid w:val="008F5F85"/>
    <w:rsid w:val="0090027B"/>
    <w:rsid w:val="00900A94"/>
    <w:rsid w:val="0091115A"/>
    <w:rsid w:val="0091431B"/>
    <w:rsid w:val="00915450"/>
    <w:rsid w:val="00933465"/>
    <w:rsid w:val="009442C7"/>
    <w:rsid w:val="00944B8C"/>
    <w:rsid w:val="00946B60"/>
    <w:rsid w:val="00953BAC"/>
    <w:rsid w:val="00953DDA"/>
    <w:rsid w:val="009565B9"/>
    <w:rsid w:val="0095671E"/>
    <w:rsid w:val="00956F8D"/>
    <w:rsid w:val="0095794A"/>
    <w:rsid w:val="00961442"/>
    <w:rsid w:val="00964C76"/>
    <w:rsid w:val="00972FAE"/>
    <w:rsid w:val="00980D4D"/>
    <w:rsid w:val="0098402C"/>
    <w:rsid w:val="00985BA6"/>
    <w:rsid w:val="009877E9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6ED0"/>
    <w:rsid w:val="00A301EC"/>
    <w:rsid w:val="00A3227A"/>
    <w:rsid w:val="00A37BED"/>
    <w:rsid w:val="00A44140"/>
    <w:rsid w:val="00A51DBC"/>
    <w:rsid w:val="00A54C01"/>
    <w:rsid w:val="00A655AD"/>
    <w:rsid w:val="00A65819"/>
    <w:rsid w:val="00A700AA"/>
    <w:rsid w:val="00A70C48"/>
    <w:rsid w:val="00A716D7"/>
    <w:rsid w:val="00A73653"/>
    <w:rsid w:val="00A75F2F"/>
    <w:rsid w:val="00A77EE4"/>
    <w:rsid w:val="00A8135D"/>
    <w:rsid w:val="00A87B43"/>
    <w:rsid w:val="00A958C6"/>
    <w:rsid w:val="00AA46B8"/>
    <w:rsid w:val="00AA6DA1"/>
    <w:rsid w:val="00AA7855"/>
    <w:rsid w:val="00AB4768"/>
    <w:rsid w:val="00AB4B68"/>
    <w:rsid w:val="00AD2359"/>
    <w:rsid w:val="00AD27A6"/>
    <w:rsid w:val="00AE0639"/>
    <w:rsid w:val="00AE07CC"/>
    <w:rsid w:val="00AE09CF"/>
    <w:rsid w:val="00AE1308"/>
    <w:rsid w:val="00AE3585"/>
    <w:rsid w:val="00B01B43"/>
    <w:rsid w:val="00B03520"/>
    <w:rsid w:val="00B1294C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EF6"/>
    <w:rsid w:val="00B668D1"/>
    <w:rsid w:val="00B7335B"/>
    <w:rsid w:val="00B772D8"/>
    <w:rsid w:val="00B77AEA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57F6"/>
    <w:rsid w:val="00BB73E0"/>
    <w:rsid w:val="00BB7E14"/>
    <w:rsid w:val="00BC6565"/>
    <w:rsid w:val="00BE35DA"/>
    <w:rsid w:val="00BF39E0"/>
    <w:rsid w:val="00BF4D46"/>
    <w:rsid w:val="00C01EE4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3FA8"/>
    <w:rsid w:val="00C742D7"/>
    <w:rsid w:val="00C84FA6"/>
    <w:rsid w:val="00C96947"/>
    <w:rsid w:val="00CA0CCD"/>
    <w:rsid w:val="00CA1D90"/>
    <w:rsid w:val="00CA506A"/>
    <w:rsid w:val="00CA6A15"/>
    <w:rsid w:val="00CB2430"/>
    <w:rsid w:val="00CD507A"/>
    <w:rsid w:val="00CD5A7C"/>
    <w:rsid w:val="00CE1487"/>
    <w:rsid w:val="00CE527E"/>
    <w:rsid w:val="00CE6F20"/>
    <w:rsid w:val="00CE7CED"/>
    <w:rsid w:val="00CF1B90"/>
    <w:rsid w:val="00CF21C8"/>
    <w:rsid w:val="00CF5280"/>
    <w:rsid w:val="00D03053"/>
    <w:rsid w:val="00D17F5B"/>
    <w:rsid w:val="00D231B7"/>
    <w:rsid w:val="00D30132"/>
    <w:rsid w:val="00D31907"/>
    <w:rsid w:val="00D34124"/>
    <w:rsid w:val="00D34B81"/>
    <w:rsid w:val="00D4218F"/>
    <w:rsid w:val="00D51DA5"/>
    <w:rsid w:val="00D55DB8"/>
    <w:rsid w:val="00D55FD5"/>
    <w:rsid w:val="00D64CDF"/>
    <w:rsid w:val="00D6581C"/>
    <w:rsid w:val="00D71DC3"/>
    <w:rsid w:val="00D72741"/>
    <w:rsid w:val="00D72997"/>
    <w:rsid w:val="00D825E4"/>
    <w:rsid w:val="00D82727"/>
    <w:rsid w:val="00D83A3D"/>
    <w:rsid w:val="00D87342"/>
    <w:rsid w:val="00D91BC2"/>
    <w:rsid w:val="00D922D6"/>
    <w:rsid w:val="00D93662"/>
    <w:rsid w:val="00D960C0"/>
    <w:rsid w:val="00D96FE6"/>
    <w:rsid w:val="00DA510D"/>
    <w:rsid w:val="00DA55BC"/>
    <w:rsid w:val="00DC3326"/>
    <w:rsid w:val="00DC3B58"/>
    <w:rsid w:val="00DC7434"/>
    <w:rsid w:val="00DD3A9B"/>
    <w:rsid w:val="00DE3819"/>
    <w:rsid w:val="00DE3EAD"/>
    <w:rsid w:val="00DE4812"/>
    <w:rsid w:val="00DE6C0E"/>
    <w:rsid w:val="00DF235E"/>
    <w:rsid w:val="00E012FC"/>
    <w:rsid w:val="00E05EF6"/>
    <w:rsid w:val="00E16061"/>
    <w:rsid w:val="00E17EF6"/>
    <w:rsid w:val="00E33B57"/>
    <w:rsid w:val="00E40A05"/>
    <w:rsid w:val="00E41AD4"/>
    <w:rsid w:val="00E46BBE"/>
    <w:rsid w:val="00E53BA7"/>
    <w:rsid w:val="00E603B7"/>
    <w:rsid w:val="00E712A9"/>
    <w:rsid w:val="00E734B4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A2D4C"/>
    <w:rsid w:val="00EA402B"/>
    <w:rsid w:val="00EA6F17"/>
    <w:rsid w:val="00EA7C31"/>
    <w:rsid w:val="00EB2147"/>
    <w:rsid w:val="00EB2177"/>
    <w:rsid w:val="00EB2E42"/>
    <w:rsid w:val="00EB684A"/>
    <w:rsid w:val="00EC2AE9"/>
    <w:rsid w:val="00ED01ED"/>
    <w:rsid w:val="00ED1E09"/>
    <w:rsid w:val="00ED5BBD"/>
    <w:rsid w:val="00ED6200"/>
    <w:rsid w:val="00EE47CB"/>
    <w:rsid w:val="00EE54F3"/>
    <w:rsid w:val="00EF6C7D"/>
    <w:rsid w:val="00EF7CAF"/>
    <w:rsid w:val="00F01CFE"/>
    <w:rsid w:val="00F02833"/>
    <w:rsid w:val="00F03B7A"/>
    <w:rsid w:val="00F0600E"/>
    <w:rsid w:val="00F168C6"/>
    <w:rsid w:val="00F35909"/>
    <w:rsid w:val="00F4026A"/>
    <w:rsid w:val="00F40793"/>
    <w:rsid w:val="00F479B2"/>
    <w:rsid w:val="00F51840"/>
    <w:rsid w:val="00F53D14"/>
    <w:rsid w:val="00F5783B"/>
    <w:rsid w:val="00F64439"/>
    <w:rsid w:val="00F653D0"/>
    <w:rsid w:val="00F67789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596E"/>
    <w:rsid w:val="00FA7267"/>
    <w:rsid w:val="00FB0EF9"/>
    <w:rsid w:val="00FB4330"/>
    <w:rsid w:val="00FC01E0"/>
    <w:rsid w:val="00FC0F8F"/>
    <w:rsid w:val="00FC27F1"/>
    <w:rsid w:val="00FC599E"/>
    <w:rsid w:val="00FC702F"/>
    <w:rsid w:val="00FE65AF"/>
    <w:rsid w:val="00FE6BC0"/>
    <w:rsid w:val="00FE7F6D"/>
    <w:rsid w:val="00FF5162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B3F8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717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locked/>
    <w:rsid w:val="000D7583"/>
    <w:rPr>
      <w:rFonts w:cs="Times New Roman"/>
      <w:sz w:val="24"/>
      <w:szCs w:val="24"/>
    </w:rPr>
  </w:style>
  <w:style w:type="character" w:styleId="Hyperlink">
    <w:name w:val="Hyperlink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A3950"/>
    <w:rPr>
      <w:color w:val="800080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C610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windows-1252"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19-blank-calenda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astshoe%201/Downloads/2019-blank-monthly-calendar-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E09C993-7B6A-8944-B364-D6CE6D4B0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2019-blank-monthly-calendar-01.dotx</Template>
  <TotalTime>7</TotalTime>
  <Pages>10</Pages>
  <Words>643</Words>
  <Characters>3671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 Monthly Calendar - CalendarLabs.com</vt:lpstr>
    </vt:vector>
  </TitlesOfParts>
  <Manager/>
  <Company>CalendarLabs.com;</Company>
  <LinksUpToDate>false</LinksUpToDate>
  <CharactersWithSpaces>4306</CharactersWithSpaces>
  <SharedDoc>false</SharedDoc>
  <HyperlinkBase/>
  <HLinks>
    <vt:vector size="6" baseType="variant">
      <vt:variant>
        <vt:i4>5570625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https://www.calendarlabs.com/2019-blank-calendar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Monthly Calendar - CalendarLabs.com</dc:title>
  <dc:subject>2019 Monthly Calendar - CalendarLabs.com</dc:subject>
  <dc:creator>Amy Shoemaker</dc:creator>
  <cp:keywords>calendarlabs.com; calendar</cp:keywords>
  <dc:description>For Personal Use Only. Do not Sale or Distribute. © 2018 Calendar Labs. All Rights Reserved.</dc:description>
  <cp:lastModifiedBy>Amy Shoemaker</cp:lastModifiedBy>
  <cp:revision>6</cp:revision>
  <cp:lastPrinted>2017-02-21T22:25:00Z</cp:lastPrinted>
  <dcterms:created xsi:type="dcterms:W3CDTF">2019-01-22T15:40:00Z</dcterms:created>
  <dcterms:modified xsi:type="dcterms:W3CDTF">2019-02-26T16:16:00Z</dcterms:modified>
  <cp:category>calendar; calendarlabs.com; Monthly Calendar</cp:category>
</cp:coreProperties>
</file>